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sdtPr>
      <w:sdtEndPr>
        <w:rPr>
          <w:kern w:val="0"/>
          <w:sz w:val="56"/>
        </w:rPr>
      </w:sdtEndPr>
      <w:sdtContent>
        <w:p w14:paraId="21601AE8" w14:textId="77777777" w:rsidR="00AB2637" w:rsidRDefault="00AB2637">
          <w:pPr>
            <w:rPr>
              <w:kern w:val="28"/>
            </w:rPr>
          </w:pPr>
        </w:p>
        <w:p w14:paraId="7EF4E901" w14:textId="71D6F669" w:rsidR="00AB2637" w:rsidRDefault="00CF79B1">
          <w:pPr>
            <w:spacing w:line="276" w:lineRule="auto"/>
            <w:rPr>
              <w:rFonts w:asciiTheme="majorHAnsi" w:eastAsiaTheme="majorEastAsia" w:hAnsiTheme="majorHAnsi" w:cstheme="majorBidi"/>
              <w:caps/>
              <w:color w:val="000000" w:themeColor="text1"/>
              <w:spacing w:val="-20"/>
              <w:kern w:val="28"/>
              <w:sz w:val="56"/>
              <w:szCs w:val="52"/>
            </w:rPr>
          </w:pPr>
          <w:r>
            <w:rPr>
              <w:noProof/>
            </w:rPr>
            <mc:AlternateContent>
              <mc:Choice Requires="wps">
                <w:drawing>
                  <wp:anchor distT="0" distB="0" distL="114300" distR="114300" simplePos="0" relativeHeight="251601408" behindDoc="0" locked="0" layoutInCell="1" allowOverlap="1" wp14:anchorId="60956855" wp14:editId="5ED156AC">
                    <wp:simplePos x="0" y="0"/>
                    <wp:positionH relativeFrom="margin">
                      <wp:posOffset>1905</wp:posOffset>
                    </wp:positionH>
                    <wp:positionV relativeFrom="margin">
                      <wp:posOffset>5215255</wp:posOffset>
                    </wp:positionV>
                    <wp:extent cx="6016625" cy="1270000"/>
                    <wp:effectExtent l="0" t="0" r="0" b="6350"/>
                    <wp:wrapNone/>
                    <wp:docPr id="3"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60C5" w14:textId="5B3AEBCC" w:rsidR="008E03F4" w:rsidRDefault="008E03F4">
                                <w:pPr>
                                  <w:pStyle w:val="Titel"/>
                                  <w:rPr>
                                    <w:sz w:val="56"/>
                                  </w:rPr>
                                </w:pPr>
                                <w:r>
                                  <w:t>PLEDGE-Algorithmus</w:t>
                                </w:r>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6" o:spid="_x0000_s1026" type="#_x0000_t202" style="position:absolute;margin-left:.15pt;margin-top:410.65pt;width:473.75pt;height:100pt;z-index:251601408;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" filled="f" stroked="f">
                    <v:textbox>
                      <w:txbxContent>
                        <w:p w14:paraId="561960C5" w14:textId="5B3AEBCC" w:rsidR="008E03F4" w:rsidRDefault="008E03F4">
                          <w:pPr>
                            <w:pStyle w:val="Titel"/>
                            <w:rPr>
                              <w:sz w:val="56"/>
                            </w:rPr>
                          </w:pPr>
                          <w:r>
                            <w:t>PLEDGE-Algorithmus</w:t>
                          </w:r>
                        </w:p>
                      </w:txbxContent>
                    </v:textbox>
                    <w10:wrap anchorx="margin" anchory="margin"/>
                  </v:shape>
                </w:pict>
              </mc:Fallback>
            </mc:AlternateContent>
          </w:r>
          <w:r w:rsidR="00607346">
            <w:rPr>
              <w:noProof/>
            </w:rPr>
            <w:drawing>
              <wp:inline distT="0" distB="0" distL="0" distR="0" wp14:anchorId="3EF3BEB3" wp14:editId="27E7B830">
                <wp:extent cx="6162675" cy="452437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88" t="8725" r="2233" b="3094"/>
                        <a:stretch/>
                      </pic:blipFill>
                      <pic:spPr bwMode="auto">
                        <a:xfrm>
                          <a:off x="0" y="0"/>
                          <a:ext cx="6162675" cy="4524375"/>
                        </a:xfrm>
                        <a:prstGeom prst="rect">
                          <a:avLst/>
                        </a:prstGeom>
                        <a:ln>
                          <a:noFill/>
                        </a:ln>
                        <a:extLst>
                          <a:ext uri="{53640926-AAD7-44D8-BBD7-CCE9431645EC}">
                            <a14:shadowObscured xmlns:a14="http://schemas.microsoft.com/office/drawing/2010/main"/>
                          </a:ext>
                        </a:extLst>
                      </pic:spPr>
                    </pic:pic>
                  </a:graphicData>
                </a:graphic>
              </wp:inline>
            </w:drawing>
          </w:r>
          <w:r w:rsidR="00847138">
            <w:rPr>
              <w:noProof/>
            </w:rPr>
            <mc:AlternateContent>
              <mc:Choice Requires="wps">
                <w:drawing>
                  <wp:anchor distT="0" distB="0" distL="114300" distR="114300" simplePos="0" relativeHeight="251604480" behindDoc="0" locked="0" layoutInCell="1" allowOverlap="1" wp14:anchorId="7B7822E2" wp14:editId="50760BC3">
                    <wp:simplePos x="0" y="0"/>
                    <mc:AlternateContent>
                      <mc:Choice Requires="wp14">
                        <wp:positionH relativeFrom="margin">
                          <wp14:pctPosHOffset>101500</wp14:pctPosHOffset>
                        </wp:positionH>
                      </mc:Choice>
                      <mc:Fallback>
                        <wp:positionH relativeFrom="page">
                          <wp:posOffset>7184390</wp:posOffset>
                        </wp:positionH>
                      </mc:Fallback>
                    </mc:AlternateContent>
                    <mc:AlternateContent>
                      <mc:Choice Requires="wp14">
                        <wp:positionV relativeFrom="margin">
                          <wp14:pctPosVOffset>70000</wp14:pctPosVOffset>
                        </wp:positionV>
                      </mc:Choice>
                      <mc:Fallback>
                        <wp:positionV relativeFrom="page">
                          <wp:posOffset>6767195</wp:posOffset>
                        </wp:positionV>
                      </mc:Fallback>
                    </mc:AlternateContent>
                    <wp:extent cx="128270" cy="2823210"/>
                    <wp:effectExtent l="0" t="0" r="0" b="0"/>
                    <wp:wrapNone/>
                    <wp:docPr id="4"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hteck 9" o:spid="_x0000_s1026" style="position:absolute;margin-left:0;margin-top:0;width:10.1pt;height:222.3pt;z-index:251604480;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FfiztJYCAAAxBQAADgAAAAAAAAAAAAAAAAAuAgAAZHJzL2Uyb0RvYy54&#10;bWxQSwECLQAUAAYACAAAACEA+rTL590AAAAEAQAADwAAAAAAAAAAAAAAAADwBAAAZHJzL2Rvd25y&#10;ZXYueG1sUEsFBgAAAAAEAAQA8wAAAPoFAAAAAA==&#10;" fillcolor="#d1282e [3215]" stroked="f">
                    <w10:wrap anchorx="margin" anchory="margin"/>
                  </v:rect>
                </w:pict>
              </mc:Fallback>
            </mc:AlternateContent>
          </w:r>
          <w:r w:rsidR="00847138">
            <w:rPr>
              <w:noProof/>
            </w:rPr>
            <mc:AlternateContent>
              <mc:Choice Requires="wps">
                <w:drawing>
                  <wp:anchor distT="0" distB="0" distL="114300" distR="114300" simplePos="0" relativeHeight="251603456" behindDoc="0" locked="0" layoutInCell="1" allowOverlap="1" wp14:anchorId="6E7D5128" wp14:editId="78CB4122">
                    <wp:simplePos x="0" y="0"/>
                    <mc:AlternateContent>
                      <mc:Choice Requires="wp14">
                        <wp:positionH relativeFrom="margin">
                          <wp14:pctPosHOffset>101500</wp14:pctPosHOffset>
                        </wp:positionH>
                      </mc:Choice>
                      <mc:Fallback>
                        <wp:positionH relativeFrom="page">
                          <wp:posOffset>7184390</wp:posOffset>
                        </wp:positionH>
                      </mc:Fallback>
                    </mc:AlternateContent>
                    <mc:AlternateContent>
                      <mc:Choice Requires="wp14">
                        <wp:positionV relativeFrom="margin">
                          <wp14:pctPosVOffset>-2500</wp14:pctPosVOffset>
                        </wp:positionV>
                      </mc:Choice>
                      <mc:Fallback>
                        <wp:positionV relativeFrom="page">
                          <wp:posOffset>466725</wp:posOffset>
                        </wp:positionV>
                      </mc:Fallback>
                    </mc:AlternateContent>
                    <wp:extent cx="128270" cy="6297930"/>
                    <wp:effectExtent l="0" t="0" r="0" b="0"/>
                    <wp:wrapNone/>
                    <wp:docPr id="5"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hteck 8" o:spid="_x0000_s1026" style="position:absolute;margin-left:0;margin-top:0;width:10.1pt;height:495.9pt;z-index:251603456;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" fillcolor="black [3213]" stroked="f">
                    <w10:wrap anchorx="margin" anchory="margin"/>
                  </v:rect>
                </w:pict>
              </mc:Fallback>
            </mc:AlternateContent>
          </w:r>
          <w:r w:rsidR="00847138">
            <w:rPr>
              <w:noProof/>
            </w:rPr>
            <mc:AlternateContent>
              <mc:Choice Requires="wps">
                <w:drawing>
                  <wp:anchor distT="0" distB="0" distL="114300" distR="114300" simplePos="0" relativeHeight="251602432" behindDoc="0" locked="0" layoutInCell="1" allowOverlap="1" wp14:anchorId="727430FA" wp14:editId="14BE123C">
                    <wp:simplePos x="0" y="0"/>
                    <wp:positionH relativeFrom="margin">
                      <wp:align>center</wp:align>
                    </wp:positionH>
                    <wp:positionV relativeFrom="margin">
                      <wp:align>center</wp:align>
                    </wp:positionV>
                    <wp:extent cx="6839585" cy="9121140"/>
                    <wp:effectExtent l="0" t="0" r="9525" b="0"/>
                    <wp:wrapNone/>
                    <wp:docPr id="6"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5="http://schemas.microsoft.com/office/word/2012/wordml">
                <w:pict>
                  <v:rect w14:anchorId="3F40E160" id="Rechteck 4" o:spid="_x0000_s1026" style="position:absolute;margin-left:0;margin-top:0;width:538.55pt;height:718.2pt;z-index:251602432;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" filled="f" strokecolor="black [3213]">
                    <w10:wrap anchorx="margin" anchory="margin"/>
                  </v:rect>
                </w:pict>
              </mc:Fallback>
            </mc:AlternateContent>
          </w:r>
          <w:r w:rsidR="00847138">
            <w:rPr>
              <w:noProof/>
            </w:rPr>
            <mc:AlternateContent>
              <mc:Choice Requires="wps">
                <w:drawing>
                  <wp:anchor distT="0" distB="0" distL="114300" distR="114300" simplePos="0" relativeHeight="251600384" behindDoc="0" locked="0" layoutInCell="1" allowOverlap="1" wp14:anchorId="6B6C68E4" wp14:editId="3900EC70">
                    <wp:simplePos x="0" y="0"/>
                    <wp:positionH relativeFrom="margin">
                      <wp:align>left</wp:align>
                    </wp:positionH>
                    <mc:AlternateContent>
                      <mc:Choice Requires="wp14">
                        <wp:positionV relativeFrom="margin">
                          <wp14:pctPosVOffset>87000</wp14:pctPosVOffset>
                        </wp:positionV>
                      </mc:Choice>
                      <mc:Fallback>
                        <wp:positionV relativeFrom="page">
                          <wp:posOffset>8244205</wp:posOffset>
                        </wp:positionV>
                      </mc:Fallback>
                    </mc:AlternateContent>
                    <wp:extent cx="6016625" cy="804545"/>
                    <wp:effectExtent l="0" t="0" r="0" b="0"/>
                    <wp:wrapNone/>
                    <wp:docPr id="16"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7A709" w14:textId="23D6BC2D" w:rsidR="008E03F4" w:rsidRDefault="008E03F4" w:rsidP="00A55720">
                                <w:pPr>
                                  <w:tabs>
                                    <w:tab w:val="right" w:pos="9072"/>
                                  </w:tabs>
                                </w:pPr>
                                <w:r>
                                  <w:tab/>
                                </w:r>
                                <w:r>
                                  <w:br/>
                                  <w:t>Autor: Christophe Sahli</w:t>
                                </w:r>
                                <w:r>
                                  <w:tab/>
                                </w:r>
                                <w:r>
                                  <w:br/>
                                  <w:t>Version: 12. Januar 2013</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id="Textfeld 24" o:spid="_x0000_s1027" type="#_x0000_t202" style="position:absolute;margin-left:0;margin-top:0;width:473.75pt;height:63.35pt;z-index:251600384;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" filled="f" stroked="f">
                    <v:textbox>
                      <w:txbxContent>
                        <w:p w14:paraId="0C17A709" w14:textId="23D6BC2D" w:rsidR="008E03F4" w:rsidRDefault="008E03F4" w:rsidP="00A55720">
                          <w:pPr>
                            <w:tabs>
                              <w:tab w:val="right" w:pos="9072"/>
                            </w:tabs>
                          </w:pPr>
                          <w:r>
                            <w:tab/>
                          </w:r>
                          <w:r>
                            <w:br/>
                            <w:t>Autor: Christophe Sahli</w:t>
                          </w:r>
                          <w:r>
                            <w:tab/>
                          </w:r>
                          <w:r>
                            <w:br/>
                            <w:t>Version: 12. Januar 2013</w:t>
                          </w:r>
                        </w:p>
                      </w:txbxContent>
                    </v:textbox>
                    <w10:wrap anchorx="margin" anchory="margin"/>
                  </v:shape>
                </w:pict>
              </mc:Fallback>
            </mc:AlternateContent>
          </w:r>
          <w:r w:rsidR="00847138">
            <w:rPr>
              <w:sz w:val="56"/>
            </w:rPr>
            <w:br w:type="page"/>
          </w:r>
        </w:p>
      </w:sdtContent>
    </w:sdt>
    <w:sdt>
      <w:sdtPr>
        <w:id w:val="633372245"/>
        <w:dataBinding w:prefixMappings="xmlns:ns0='http://schemas.openxmlformats.org/package/2006/metadata/core-properties' xmlns:ns1='http://purl.org/dc/elements/1.1/'" w:xpath="/ns0:coreProperties[1]/ns1:title[1]" w:storeItemID="{6C3C8BC8-F283-45AE-878A-BAB7291924A1}"/>
        <w:text/>
      </w:sdtPr>
      <w:sdtEndPr/>
      <w:sdtContent>
        <w:p w14:paraId="149BCA72" w14:textId="4ADD9906" w:rsidR="00AB2637" w:rsidRDefault="00642D4E">
          <w:pPr>
            <w:pStyle w:val="Titel"/>
          </w:pPr>
          <w:r>
            <w:t>PLEDGE-Algorithmus</w:t>
          </w:r>
        </w:p>
      </w:sdtContent>
    </w:sdt>
    <w:p w14:paraId="37B22D4A" w14:textId="7F95059F" w:rsidR="00AB2637" w:rsidRDefault="00B85574">
      <w:pPr>
        <w:pStyle w:val="Untertitel"/>
      </w:pPr>
      <w:r>
        <w:rPr>
          <w:noProof/>
        </w:rPr>
        <w:t xml:space="preserve"> </w:t>
      </w:r>
    </w:p>
    <w:p w14:paraId="49803A5C" w14:textId="77777777" w:rsidR="001F59EE" w:rsidRDefault="001F59EE" w:rsidP="00607346"/>
    <w:sdt>
      <w:sdtPr>
        <w:rPr>
          <w:rFonts w:asciiTheme="minorHAnsi" w:eastAsiaTheme="minorEastAsia" w:hAnsiTheme="minorHAnsi" w:cstheme="minorBidi"/>
          <w:bCs w:val="0"/>
          <w:caps w:val="0"/>
          <w:color w:val="auto"/>
          <w:sz w:val="22"/>
          <w:szCs w:val="22"/>
          <w:lang w:val="de-DE"/>
        </w:rPr>
        <w:id w:val="-840154629"/>
        <w:docPartObj>
          <w:docPartGallery w:val="Table of Contents"/>
          <w:docPartUnique/>
        </w:docPartObj>
      </w:sdtPr>
      <w:sdtEndPr>
        <w:rPr>
          <w:b/>
        </w:rPr>
      </w:sdtEndPr>
      <w:sdtContent>
        <w:p w14:paraId="574BCA64" w14:textId="77777777" w:rsidR="006F4E30" w:rsidRDefault="006F4E30" w:rsidP="006F4E30">
          <w:pPr>
            <w:pStyle w:val="Inhaltsverzeichnisberschrift"/>
            <w:ind w:right="15"/>
          </w:pPr>
          <w:r>
            <w:rPr>
              <w:lang w:val="de-DE"/>
            </w:rPr>
            <w:t>In</w:t>
          </w:r>
          <w:bookmarkStart w:id="0" w:name="_GoBack"/>
          <w:bookmarkEnd w:id="0"/>
          <w:r>
            <w:rPr>
              <w:lang w:val="de-DE"/>
            </w:rPr>
            <w:t>halt</w:t>
          </w:r>
        </w:p>
        <w:p w14:paraId="11FA643B" w14:textId="77777777" w:rsidR="00966101" w:rsidRDefault="006F4E30">
          <w:pPr>
            <w:pStyle w:val="Verzeichnis2"/>
            <w:rPr>
              <w:noProof/>
            </w:rPr>
          </w:pPr>
          <w:r>
            <w:fldChar w:fldCharType="begin"/>
          </w:r>
          <w:r>
            <w:instrText xml:space="preserve"> TOC \o "1-3" \h \z \u </w:instrText>
          </w:r>
          <w:r>
            <w:fldChar w:fldCharType="separate"/>
          </w:r>
          <w:hyperlink w:anchor="_Toc363461951" w:history="1">
            <w:r w:rsidR="00966101" w:rsidRPr="00C92246">
              <w:rPr>
                <w:rStyle w:val="Hyperlink"/>
                <w:noProof/>
              </w:rPr>
              <w:t>Einleitung</w:t>
            </w:r>
            <w:r w:rsidR="00966101">
              <w:rPr>
                <w:noProof/>
                <w:webHidden/>
              </w:rPr>
              <w:tab/>
            </w:r>
            <w:r w:rsidR="00966101">
              <w:rPr>
                <w:noProof/>
                <w:webHidden/>
              </w:rPr>
              <w:fldChar w:fldCharType="begin"/>
            </w:r>
            <w:r w:rsidR="00966101">
              <w:rPr>
                <w:noProof/>
                <w:webHidden/>
              </w:rPr>
              <w:instrText xml:space="preserve"> PAGEREF _Toc363461951 \h </w:instrText>
            </w:r>
            <w:r w:rsidR="00966101">
              <w:rPr>
                <w:noProof/>
                <w:webHidden/>
              </w:rPr>
            </w:r>
            <w:r w:rsidR="00966101">
              <w:rPr>
                <w:noProof/>
                <w:webHidden/>
              </w:rPr>
              <w:fldChar w:fldCharType="separate"/>
            </w:r>
            <w:r w:rsidR="00966101">
              <w:rPr>
                <w:noProof/>
                <w:webHidden/>
              </w:rPr>
              <w:t>2</w:t>
            </w:r>
            <w:r w:rsidR="00966101">
              <w:rPr>
                <w:noProof/>
                <w:webHidden/>
              </w:rPr>
              <w:fldChar w:fldCharType="end"/>
            </w:r>
          </w:hyperlink>
        </w:p>
        <w:p w14:paraId="4DE3F4FA" w14:textId="77777777" w:rsidR="00966101" w:rsidRDefault="00966101">
          <w:pPr>
            <w:pStyle w:val="Verzeichnis2"/>
            <w:rPr>
              <w:noProof/>
            </w:rPr>
          </w:pPr>
          <w:hyperlink w:anchor="_Toc363461952" w:history="1">
            <w:r w:rsidRPr="00C92246">
              <w:rPr>
                <w:rStyle w:val="Hyperlink"/>
                <w:noProof/>
              </w:rPr>
              <w:t>Voraussetzungen und Zielgruppe</w:t>
            </w:r>
            <w:r>
              <w:rPr>
                <w:noProof/>
                <w:webHidden/>
              </w:rPr>
              <w:tab/>
            </w:r>
            <w:r>
              <w:rPr>
                <w:noProof/>
                <w:webHidden/>
              </w:rPr>
              <w:fldChar w:fldCharType="begin"/>
            </w:r>
            <w:r>
              <w:rPr>
                <w:noProof/>
                <w:webHidden/>
              </w:rPr>
              <w:instrText xml:space="preserve"> PAGEREF _Toc363461952 \h </w:instrText>
            </w:r>
            <w:r>
              <w:rPr>
                <w:noProof/>
                <w:webHidden/>
              </w:rPr>
            </w:r>
            <w:r>
              <w:rPr>
                <w:noProof/>
                <w:webHidden/>
              </w:rPr>
              <w:fldChar w:fldCharType="separate"/>
            </w:r>
            <w:r>
              <w:rPr>
                <w:noProof/>
                <w:webHidden/>
              </w:rPr>
              <w:t>2</w:t>
            </w:r>
            <w:r>
              <w:rPr>
                <w:noProof/>
                <w:webHidden/>
              </w:rPr>
              <w:fldChar w:fldCharType="end"/>
            </w:r>
          </w:hyperlink>
        </w:p>
        <w:p w14:paraId="3D39EC3B" w14:textId="77777777" w:rsidR="00966101" w:rsidRDefault="00966101">
          <w:pPr>
            <w:pStyle w:val="Verzeichnis2"/>
            <w:rPr>
              <w:noProof/>
            </w:rPr>
          </w:pPr>
          <w:hyperlink w:anchor="_Toc363461953" w:history="1">
            <w:r w:rsidRPr="00C92246">
              <w:rPr>
                <w:rStyle w:val="Hyperlink"/>
                <w:noProof/>
              </w:rPr>
              <w:t>Ablauf und Organisation</w:t>
            </w:r>
            <w:r>
              <w:rPr>
                <w:noProof/>
                <w:webHidden/>
              </w:rPr>
              <w:tab/>
            </w:r>
            <w:r>
              <w:rPr>
                <w:noProof/>
                <w:webHidden/>
              </w:rPr>
              <w:fldChar w:fldCharType="begin"/>
            </w:r>
            <w:r>
              <w:rPr>
                <w:noProof/>
                <w:webHidden/>
              </w:rPr>
              <w:instrText xml:space="preserve"> PAGEREF _Toc363461953 \h </w:instrText>
            </w:r>
            <w:r>
              <w:rPr>
                <w:noProof/>
                <w:webHidden/>
              </w:rPr>
            </w:r>
            <w:r>
              <w:rPr>
                <w:noProof/>
                <w:webHidden/>
              </w:rPr>
              <w:fldChar w:fldCharType="separate"/>
            </w:r>
            <w:r>
              <w:rPr>
                <w:noProof/>
                <w:webHidden/>
              </w:rPr>
              <w:t>3</w:t>
            </w:r>
            <w:r>
              <w:rPr>
                <w:noProof/>
                <w:webHidden/>
              </w:rPr>
              <w:fldChar w:fldCharType="end"/>
            </w:r>
          </w:hyperlink>
        </w:p>
        <w:p w14:paraId="722867A6" w14:textId="77777777" w:rsidR="00966101" w:rsidRDefault="00966101">
          <w:pPr>
            <w:pStyle w:val="Verzeichnis2"/>
            <w:rPr>
              <w:noProof/>
            </w:rPr>
          </w:pPr>
          <w:hyperlink w:anchor="_Toc363461954" w:history="1">
            <w:r w:rsidRPr="00C92246">
              <w:rPr>
                <w:rStyle w:val="Hyperlink"/>
                <w:noProof/>
              </w:rPr>
              <w:t>Lernziele</w:t>
            </w:r>
            <w:r>
              <w:rPr>
                <w:noProof/>
                <w:webHidden/>
              </w:rPr>
              <w:tab/>
            </w:r>
            <w:r>
              <w:rPr>
                <w:noProof/>
                <w:webHidden/>
              </w:rPr>
              <w:fldChar w:fldCharType="begin"/>
            </w:r>
            <w:r>
              <w:rPr>
                <w:noProof/>
                <w:webHidden/>
              </w:rPr>
              <w:instrText xml:space="preserve"> PAGEREF _Toc363461954 \h </w:instrText>
            </w:r>
            <w:r>
              <w:rPr>
                <w:noProof/>
                <w:webHidden/>
              </w:rPr>
            </w:r>
            <w:r>
              <w:rPr>
                <w:noProof/>
                <w:webHidden/>
              </w:rPr>
              <w:fldChar w:fldCharType="separate"/>
            </w:r>
            <w:r>
              <w:rPr>
                <w:noProof/>
                <w:webHidden/>
              </w:rPr>
              <w:t>4</w:t>
            </w:r>
            <w:r>
              <w:rPr>
                <w:noProof/>
                <w:webHidden/>
              </w:rPr>
              <w:fldChar w:fldCharType="end"/>
            </w:r>
          </w:hyperlink>
        </w:p>
        <w:p w14:paraId="131D51CE" w14:textId="77777777" w:rsidR="00966101" w:rsidRDefault="00966101">
          <w:pPr>
            <w:pStyle w:val="Verzeichnis1"/>
            <w:rPr>
              <w:noProof/>
            </w:rPr>
          </w:pPr>
          <w:hyperlink w:anchor="_Toc363461955" w:history="1">
            <w:r w:rsidRPr="00C92246">
              <w:rPr>
                <w:rStyle w:val="Hyperlink"/>
                <w:noProof/>
              </w:rPr>
              <w:t>Lerninhalte</w:t>
            </w:r>
            <w:r>
              <w:rPr>
                <w:noProof/>
                <w:webHidden/>
              </w:rPr>
              <w:tab/>
            </w:r>
            <w:r>
              <w:rPr>
                <w:noProof/>
                <w:webHidden/>
              </w:rPr>
              <w:fldChar w:fldCharType="begin"/>
            </w:r>
            <w:r>
              <w:rPr>
                <w:noProof/>
                <w:webHidden/>
              </w:rPr>
              <w:instrText xml:space="preserve"> PAGEREF _Toc363461955 \h </w:instrText>
            </w:r>
            <w:r>
              <w:rPr>
                <w:noProof/>
                <w:webHidden/>
              </w:rPr>
            </w:r>
            <w:r>
              <w:rPr>
                <w:noProof/>
                <w:webHidden/>
              </w:rPr>
              <w:fldChar w:fldCharType="separate"/>
            </w:r>
            <w:r>
              <w:rPr>
                <w:noProof/>
                <w:webHidden/>
              </w:rPr>
              <w:t>5</w:t>
            </w:r>
            <w:r>
              <w:rPr>
                <w:noProof/>
                <w:webHidden/>
              </w:rPr>
              <w:fldChar w:fldCharType="end"/>
            </w:r>
          </w:hyperlink>
        </w:p>
        <w:p w14:paraId="66D8011C" w14:textId="77777777" w:rsidR="00966101" w:rsidRDefault="00966101">
          <w:pPr>
            <w:pStyle w:val="Verzeichnis2"/>
            <w:rPr>
              <w:noProof/>
            </w:rPr>
          </w:pPr>
          <w:hyperlink w:anchor="_Toc363461956" w:history="1">
            <w:r w:rsidRPr="00C92246">
              <w:rPr>
                <w:rStyle w:val="Hyperlink"/>
                <w:noProof/>
              </w:rPr>
              <w:t>Papier und Bleistift</w:t>
            </w:r>
            <w:r>
              <w:rPr>
                <w:noProof/>
                <w:webHidden/>
              </w:rPr>
              <w:tab/>
            </w:r>
            <w:r>
              <w:rPr>
                <w:noProof/>
                <w:webHidden/>
              </w:rPr>
              <w:fldChar w:fldCharType="begin"/>
            </w:r>
            <w:r>
              <w:rPr>
                <w:noProof/>
                <w:webHidden/>
              </w:rPr>
              <w:instrText xml:space="preserve"> PAGEREF _Toc363461956 \h </w:instrText>
            </w:r>
            <w:r>
              <w:rPr>
                <w:noProof/>
                <w:webHidden/>
              </w:rPr>
            </w:r>
            <w:r>
              <w:rPr>
                <w:noProof/>
                <w:webHidden/>
              </w:rPr>
              <w:fldChar w:fldCharType="separate"/>
            </w:r>
            <w:r>
              <w:rPr>
                <w:noProof/>
                <w:webHidden/>
              </w:rPr>
              <w:t>5</w:t>
            </w:r>
            <w:r>
              <w:rPr>
                <w:noProof/>
                <w:webHidden/>
              </w:rPr>
              <w:fldChar w:fldCharType="end"/>
            </w:r>
          </w:hyperlink>
        </w:p>
        <w:p w14:paraId="07AF6EA2" w14:textId="77777777" w:rsidR="00966101" w:rsidRDefault="00966101">
          <w:pPr>
            <w:pStyle w:val="Verzeichnis3"/>
            <w:rPr>
              <w:noProof/>
            </w:rPr>
          </w:pPr>
          <w:hyperlink w:anchor="_Toc363461957" w:history="1">
            <w:r w:rsidRPr="00C92246">
              <w:rPr>
                <w:rStyle w:val="Hyperlink"/>
                <w:noProof/>
              </w:rPr>
              <w:t>Der Pledge Algorithmus</w:t>
            </w:r>
            <w:r>
              <w:rPr>
                <w:noProof/>
                <w:webHidden/>
              </w:rPr>
              <w:tab/>
            </w:r>
            <w:r>
              <w:rPr>
                <w:noProof/>
                <w:webHidden/>
              </w:rPr>
              <w:fldChar w:fldCharType="begin"/>
            </w:r>
            <w:r>
              <w:rPr>
                <w:noProof/>
                <w:webHidden/>
              </w:rPr>
              <w:instrText xml:space="preserve"> PAGEREF _Toc363461957 \h </w:instrText>
            </w:r>
            <w:r>
              <w:rPr>
                <w:noProof/>
                <w:webHidden/>
              </w:rPr>
            </w:r>
            <w:r>
              <w:rPr>
                <w:noProof/>
                <w:webHidden/>
              </w:rPr>
              <w:fldChar w:fldCharType="separate"/>
            </w:r>
            <w:r>
              <w:rPr>
                <w:noProof/>
                <w:webHidden/>
              </w:rPr>
              <w:t>6</w:t>
            </w:r>
            <w:r>
              <w:rPr>
                <w:noProof/>
                <w:webHidden/>
              </w:rPr>
              <w:fldChar w:fldCharType="end"/>
            </w:r>
          </w:hyperlink>
        </w:p>
        <w:p w14:paraId="7034000F" w14:textId="77777777" w:rsidR="00966101" w:rsidRDefault="00966101">
          <w:pPr>
            <w:pStyle w:val="Verzeichnis2"/>
            <w:rPr>
              <w:noProof/>
            </w:rPr>
          </w:pPr>
          <w:hyperlink w:anchor="_Toc363461958" w:history="1">
            <w:r w:rsidRPr="00C92246">
              <w:rPr>
                <w:rStyle w:val="Hyperlink"/>
                <w:noProof/>
              </w:rPr>
              <w:t>Scratch</w:t>
            </w:r>
            <w:r>
              <w:rPr>
                <w:noProof/>
                <w:webHidden/>
              </w:rPr>
              <w:tab/>
            </w:r>
            <w:r>
              <w:rPr>
                <w:noProof/>
                <w:webHidden/>
              </w:rPr>
              <w:fldChar w:fldCharType="begin"/>
            </w:r>
            <w:r>
              <w:rPr>
                <w:noProof/>
                <w:webHidden/>
              </w:rPr>
              <w:instrText xml:space="preserve"> PAGEREF _Toc363461958 \h </w:instrText>
            </w:r>
            <w:r>
              <w:rPr>
                <w:noProof/>
                <w:webHidden/>
              </w:rPr>
            </w:r>
            <w:r>
              <w:rPr>
                <w:noProof/>
                <w:webHidden/>
              </w:rPr>
              <w:fldChar w:fldCharType="separate"/>
            </w:r>
            <w:r>
              <w:rPr>
                <w:noProof/>
                <w:webHidden/>
              </w:rPr>
              <w:t>8</w:t>
            </w:r>
            <w:r>
              <w:rPr>
                <w:noProof/>
                <w:webHidden/>
              </w:rPr>
              <w:fldChar w:fldCharType="end"/>
            </w:r>
          </w:hyperlink>
        </w:p>
        <w:p w14:paraId="15F33D08" w14:textId="77777777" w:rsidR="00966101" w:rsidRDefault="00966101">
          <w:pPr>
            <w:pStyle w:val="Verzeichnis3"/>
            <w:rPr>
              <w:noProof/>
            </w:rPr>
          </w:pPr>
          <w:hyperlink w:anchor="_Toc363461959" w:history="1">
            <w:r w:rsidRPr="00C92246">
              <w:rPr>
                <w:rStyle w:val="Hyperlink"/>
                <w:noProof/>
              </w:rPr>
              <w:t>Zeichnen des Roboters</w:t>
            </w:r>
            <w:r>
              <w:rPr>
                <w:noProof/>
                <w:webHidden/>
              </w:rPr>
              <w:tab/>
            </w:r>
            <w:r>
              <w:rPr>
                <w:noProof/>
                <w:webHidden/>
              </w:rPr>
              <w:fldChar w:fldCharType="begin"/>
            </w:r>
            <w:r>
              <w:rPr>
                <w:noProof/>
                <w:webHidden/>
              </w:rPr>
              <w:instrText xml:space="preserve"> PAGEREF _Toc363461959 \h </w:instrText>
            </w:r>
            <w:r>
              <w:rPr>
                <w:noProof/>
                <w:webHidden/>
              </w:rPr>
            </w:r>
            <w:r>
              <w:rPr>
                <w:noProof/>
                <w:webHidden/>
              </w:rPr>
              <w:fldChar w:fldCharType="separate"/>
            </w:r>
            <w:r>
              <w:rPr>
                <w:noProof/>
                <w:webHidden/>
              </w:rPr>
              <w:t>8</w:t>
            </w:r>
            <w:r>
              <w:rPr>
                <w:noProof/>
                <w:webHidden/>
              </w:rPr>
              <w:fldChar w:fldCharType="end"/>
            </w:r>
          </w:hyperlink>
        </w:p>
        <w:p w14:paraId="2F791FDE" w14:textId="77777777" w:rsidR="00966101" w:rsidRDefault="00966101">
          <w:pPr>
            <w:pStyle w:val="Verzeichnis3"/>
            <w:rPr>
              <w:noProof/>
            </w:rPr>
          </w:pPr>
          <w:hyperlink w:anchor="_Toc363461960" w:history="1">
            <w:r w:rsidRPr="00C92246">
              <w:rPr>
                <w:rStyle w:val="Hyperlink"/>
                <w:noProof/>
              </w:rPr>
              <w:t>Zeichnen des Labyrinths</w:t>
            </w:r>
            <w:r>
              <w:rPr>
                <w:noProof/>
                <w:webHidden/>
              </w:rPr>
              <w:tab/>
            </w:r>
            <w:r>
              <w:rPr>
                <w:noProof/>
                <w:webHidden/>
              </w:rPr>
              <w:fldChar w:fldCharType="begin"/>
            </w:r>
            <w:r>
              <w:rPr>
                <w:noProof/>
                <w:webHidden/>
              </w:rPr>
              <w:instrText xml:space="preserve"> PAGEREF _Toc363461960 \h </w:instrText>
            </w:r>
            <w:r>
              <w:rPr>
                <w:noProof/>
                <w:webHidden/>
              </w:rPr>
            </w:r>
            <w:r>
              <w:rPr>
                <w:noProof/>
                <w:webHidden/>
              </w:rPr>
              <w:fldChar w:fldCharType="separate"/>
            </w:r>
            <w:r>
              <w:rPr>
                <w:noProof/>
                <w:webHidden/>
              </w:rPr>
              <w:t>9</w:t>
            </w:r>
            <w:r>
              <w:rPr>
                <w:noProof/>
                <w:webHidden/>
              </w:rPr>
              <w:fldChar w:fldCharType="end"/>
            </w:r>
          </w:hyperlink>
        </w:p>
        <w:p w14:paraId="54C857D2" w14:textId="77777777" w:rsidR="00966101" w:rsidRDefault="00966101">
          <w:pPr>
            <w:pStyle w:val="Verzeichnis3"/>
            <w:rPr>
              <w:noProof/>
            </w:rPr>
          </w:pPr>
          <w:hyperlink w:anchor="_Toc363461961" w:history="1">
            <w:r w:rsidRPr="00C92246">
              <w:rPr>
                <w:rStyle w:val="Hyperlink"/>
                <w:noProof/>
              </w:rPr>
              <w:t>Programmierung des Roboters</w:t>
            </w:r>
            <w:r>
              <w:rPr>
                <w:noProof/>
                <w:webHidden/>
              </w:rPr>
              <w:tab/>
            </w:r>
            <w:r>
              <w:rPr>
                <w:noProof/>
                <w:webHidden/>
              </w:rPr>
              <w:fldChar w:fldCharType="begin"/>
            </w:r>
            <w:r>
              <w:rPr>
                <w:noProof/>
                <w:webHidden/>
              </w:rPr>
              <w:instrText xml:space="preserve"> PAGEREF _Toc363461961 \h </w:instrText>
            </w:r>
            <w:r>
              <w:rPr>
                <w:noProof/>
                <w:webHidden/>
              </w:rPr>
            </w:r>
            <w:r>
              <w:rPr>
                <w:noProof/>
                <w:webHidden/>
              </w:rPr>
              <w:fldChar w:fldCharType="separate"/>
            </w:r>
            <w:r>
              <w:rPr>
                <w:noProof/>
                <w:webHidden/>
              </w:rPr>
              <w:t>9</w:t>
            </w:r>
            <w:r>
              <w:rPr>
                <w:noProof/>
                <w:webHidden/>
              </w:rPr>
              <w:fldChar w:fldCharType="end"/>
            </w:r>
          </w:hyperlink>
        </w:p>
        <w:p w14:paraId="24DDFAC4" w14:textId="77777777" w:rsidR="00966101" w:rsidRDefault="00966101">
          <w:pPr>
            <w:pStyle w:val="Verzeichnis2"/>
            <w:rPr>
              <w:noProof/>
            </w:rPr>
          </w:pPr>
          <w:hyperlink w:anchor="_Toc363461962" w:history="1">
            <w:r w:rsidRPr="00C92246">
              <w:rPr>
                <w:rStyle w:val="Hyperlink"/>
                <w:noProof/>
              </w:rPr>
              <w:t>Robotik mit Lego Mindstorm</w:t>
            </w:r>
            <w:r>
              <w:rPr>
                <w:noProof/>
                <w:webHidden/>
              </w:rPr>
              <w:tab/>
            </w:r>
            <w:r>
              <w:rPr>
                <w:noProof/>
                <w:webHidden/>
              </w:rPr>
              <w:fldChar w:fldCharType="begin"/>
            </w:r>
            <w:r>
              <w:rPr>
                <w:noProof/>
                <w:webHidden/>
              </w:rPr>
              <w:instrText xml:space="preserve"> PAGEREF _Toc363461962 \h </w:instrText>
            </w:r>
            <w:r>
              <w:rPr>
                <w:noProof/>
                <w:webHidden/>
              </w:rPr>
            </w:r>
            <w:r>
              <w:rPr>
                <w:noProof/>
                <w:webHidden/>
              </w:rPr>
              <w:fldChar w:fldCharType="separate"/>
            </w:r>
            <w:r>
              <w:rPr>
                <w:noProof/>
                <w:webHidden/>
              </w:rPr>
              <w:t>12</w:t>
            </w:r>
            <w:r>
              <w:rPr>
                <w:noProof/>
                <w:webHidden/>
              </w:rPr>
              <w:fldChar w:fldCharType="end"/>
            </w:r>
          </w:hyperlink>
        </w:p>
        <w:p w14:paraId="72EA051F" w14:textId="77777777" w:rsidR="00966101" w:rsidRDefault="00966101">
          <w:pPr>
            <w:pStyle w:val="Verzeichnis3"/>
            <w:rPr>
              <w:noProof/>
            </w:rPr>
          </w:pPr>
          <w:hyperlink w:anchor="_Toc363461963" w:history="1">
            <w:r w:rsidRPr="00C92246">
              <w:rPr>
                <w:rStyle w:val="Hyperlink"/>
                <w:noProof/>
              </w:rPr>
              <w:t>Das Labyrinth Bauen</w:t>
            </w:r>
            <w:r>
              <w:rPr>
                <w:noProof/>
                <w:webHidden/>
              </w:rPr>
              <w:tab/>
            </w:r>
            <w:r>
              <w:rPr>
                <w:noProof/>
                <w:webHidden/>
              </w:rPr>
              <w:fldChar w:fldCharType="begin"/>
            </w:r>
            <w:r>
              <w:rPr>
                <w:noProof/>
                <w:webHidden/>
              </w:rPr>
              <w:instrText xml:space="preserve"> PAGEREF _Toc363461963 \h </w:instrText>
            </w:r>
            <w:r>
              <w:rPr>
                <w:noProof/>
                <w:webHidden/>
              </w:rPr>
            </w:r>
            <w:r>
              <w:rPr>
                <w:noProof/>
                <w:webHidden/>
              </w:rPr>
              <w:fldChar w:fldCharType="separate"/>
            </w:r>
            <w:r>
              <w:rPr>
                <w:noProof/>
                <w:webHidden/>
              </w:rPr>
              <w:t>12</w:t>
            </w:r>
            <w:r>
              <w:rPr>
                <w:noProof/>
                <w:webHidden/>
              </w:rPr>
              <w:fldChar w:fldCharType="end"/>
            </w:r>
          </w:hyperlink>
        </w:p>
        <w:p w14:paraId="16D360E3" w14:textId="77777777" w:rsidR="00966101" w:rsidRDefault="00966101">
          <w:pPr>
            <w:pStyle w:val="Verzeichnis3"/>
            <w:rPr>
              <w:noProof/>
            </w:rPr>
          </w:pPr>
          <w:hyperlink w:anchor="_Toc363461964" w:history="1">
            <w:r w:rsidRPr="00C92246">
              <w:rPr>
                <w:rStyle w:val="Hyperlink"/>
                <w:noProof/>
              </w:rPr>
              <w:t>Bau Des Roboters</w:t>
            </w:r>
            <w:r>
              <w:rPr>
                <w:noProof/>
                <w:webHidden/>
              </w:rPr>
              <w:tab/>
            </w:r>
            <w:r>
              <w:rPr>
                <w:noProof/>
                <w:webHidden/>
              </w:rPr>
              <w:fldChar w:fldCharType="begin"/>
            </w:r>
            <w:r>
              <w:rPr>
                <w:noProof/>
                <w:webHidden/>
              </w:rPr>
              <w:instrText xml:space="preserve"> PAGEREF _Toc363461964 \h </w:instrText>
            </w:r>
            <w:r>
              <w:rPr>
                <w:noProof/>
                <w:webHidden/>
              </w:rPr>
            </w:r>
            <w:r>
              <w:rPr>
                <w:noProof/>
                <w:webHidden/>
              </w:rPr>
              <w:fldChar w:fldCharType="separate"/>
            </w:r>
            <w:r>
              <w:rPr>
                <w:noProof/>
                <w:webHidden/>
              </w:rPr>
              <w:t>13</w:t>
            </w:r>
            <w:r>
              <w:rPr>
                <w:noProof/>
                <w:webHidden/>
              </w:rPr>
              <w:fldChar w:fldCharType="end"/>
            </w:r>
          </w:hyperlink>
        </w:p>
        <w:p w14:paraId="4638AA39" w14:textId="77777777" w:rsidR="00966101" w:rsidRDefault="00966101">
          <w:pPr>
            <w:pStyle w:val="Verzeichnis3"/>
            <w:rPr>
              <w:noProof/>
            </w:rPr>
          </w:pPr>
          <w:hyperlink w:anchor="_Toc363461965" w:history="1">
            <w:r w:rsidRPr="00C92246">
              <w:rPr>
                <w:rStyle w:val="Hyperlink"/>
                <w:noProof/>
              </w:rPr>
              <w:t>Programmierung des Algorithmus</w:t>
            </w:r>
            <w:r>
              <w:rPr>
                <w:noProof/>
                <w:webHidden/>
              </w:rPr>
              <w:tab/>
            </w:r>
            <w:r>
              <w:rPr>
                <w:noProof/>
                <w:webHidden/>
              </w:rPr>
              <w:fldChar w:fldCharType="begin"/>
            </w:r>
            <w:r>
              <w:rPr>
                <w:noProof/>
                <w:webHidden/>
              </w:rPr>
              <w:instrText xml:space="preserve"> PAGEREF _Toc363461965 \h </w:instrText>
            </w:r>
            <w:r>
              <w:rPr>
                <w:noProof/>
                <w:webHidden/>
              </w:rPr>
            </w:r>
            <w:r>
              <w:rPr>
                <w:noProof/>
                <w:webHidden/>
              </w:rPr>
              <w:fldChar w:fldCharType="separate"/>
            </w:r>
            <w:r>
              <w:rPr>
                <w:noProof/>
                <w:webHidden/>
              </w:rPr>
              <w:t>15</w:t>
            </w:r>
            <w:r>
              <w:rPr>
                <w:noProof/>
                <w:webHidden/>
              </w:rPr>
              <w:fldChar w:fldCharType="end"/>
            </w:r>
          </w:hyperlink>
        </w:p>
        <w:p w14:paraId="06E72AAC" w14:textId="77777777" w:rsidR="00966101" w:rsidRDefault="00966101">
          <w:pPr>
            <w:pStyle w:val="Verzeichnis1"/>
            <w:rPr>
              <w:noProof/>
            </w:rPr>
          </w:pPr>
          <w:hyperlink w:anchor="_Toc363461966" w:history="1">
            <w:r w:rsidRPr="00C92246">
              <w:rPr>
                <w:rStyle w:val="Hyperlink"/>
                <w:noProof/>
                <w:lang w:val="de-DE"/>
              </w:rPr>
              <w:t>Literaturverzeichnis</w:t>
            </w:r>
            <w:r>
              <w:rPr>
                <w:noProof/>
                <w:webHidden/>
              </w:rPr>
              <w:tab/>
            </w:r>
            <w:r>
              <w:rPr>
                <w:noProof/>
                <w:webHidden/>
              </w:rPr>
              <w:fldChar w:fldCharType="begin"/>
            </w:r>
            <w:r>
              <w:rPr>
                <w:noProof/>
                <w:webHidden/>
              </w:rPr>
              <w:instrText xml:space="preserve"> PAGEREF _Toc363461966 \h </w:instrText>
            </w:r>
            <w:r>
              <w:rPr>
                <w:noProof/>
                <w:webHidden/>
              </w:rPr>
            </w:r>
            <w:r>
              <w:rPr>
                <w:noProof/>
                <w:webHidden/>
              </w:rPr>
              <w:fldChar w:fldCharType="separate"/>
            </w:r>
            <w:r>
              <w:rPr>
                <w:noProof/>
                <w:webHidden/>
              </w:rPr>
              <w:t>19</w:t>
            </w:r>
            <w:r>
              <w:rPr>
                <w:noProof/>
                <w:webHidden/>
              </w:rPr>
              <w:fldChar w:fldCharType="end"/>
            </w:r>
          </w:hyperlink>
        </w:p>
        <w:p w14:paraId="6D5CB36A" w14:textId="77777777" w:rsidR="00966101" w:rsidRDefault="00966101">
          <w:pPr>
            <w:pStyle w:val="Verzeichnis1"/>
            <w:rPr>
              <w:noProof/>
            </w:rPr>
          </w:pPr>
          <w:hyperlink w:anchor="_Toc363461967" w:history="1">
            <w:r w:rsidRPr="00C92246">
              <w:rPr>
                <w:rStyle w:val="Hyperlink"/>
                <w:noProof/>
              </w:rPr>
              <w:t>Anhang</w:t>
            </w:r>
            <w:r>
              <w:rPr>
                <w:noProof/>
                <w:webHidden/>
              </w:rPr>
              <w:tab/>
            </w:r>
            <w:r>
              <w:rPr>
                <w:noProof/>
                <w:webHidden/>
              </w:rPr>
              <w:fldChar w:fldCharType="begin"/>
            </w:r>
            <w:r>
              <w:rPr>
                <w:noProof/>
                <w:webHidden/>
              </w:rPr>
              <w:instrText xml:space="preserve"> PAGEREF _Toc363461967 \h </w:instrText>
            </w:r>
            <w:r>
              <w:rPr>
                <w:noProof/>
                <w:webHidden/>
              </w:rPr>
            </w:r>
            <w:r>
              <w:rPr>
                <w:noProof/>
                <w:webHidden/>
              </w:rPr>
              <w:fldChar w:fldCharType="separate"/>
            </w:r>
            <w:r>
              <w:rPr>
                <w:noProof/>
                <w:webHidden/>
              </w:rPr>
              <w:t>20</w:t>
            </w:r>
            <w:r>
              <w:rPr>
                <w:noProof/>
                <w:webHidden/>
              </w:rPr>
              <w:fldChar w:fldCharType="end"/>
            </w:r>
          </w:hyperlink>
        </w:p>
        <w:p w14:paraId="6FD1995A" w14:textId="77777777" w:rsidR="006F4E30" w:rsidRDefault="006F4E30">
          <w:r>
            <w:rPr>
              <w:b/>
              <w:bCs/>
              <w:lang w:val="de-DE"/>
            </w:rPr>
            <w:fldChar w:fldCharType="end"/>
          </w:r>
        </w:p>
      </w:sdtContent>
    </w:sdt>
    <w:p w14:paraId="6DF5BC59" w14:textId="602F0971" w:rsidR="0005150F" w:rsidRDefault="006F4E30" w:rsidP="00642D4E">
      <w:pPr>
        <w:pStyle w:val="berschrift2"/>
      </w:pPr>
      <w:r>
        <w:br w:type="page"/>
      </w:r>
      <w:bookmarkStart w:id="1" w:name="_Toc363461951"/>
      <w:r w:rsidR="0005150F">
        <w:lastRenderedPageBreak/>
        <w:t>Einleitung</w:t>
      </w:r>
      <w:bookmarkEnd w:id="1"/>
    </w:p>
    <w:p w14:paraId="758AE3CB" w14:textId="4D858CD1" w:rsidR="00433C9C" w:rsidRDefault="00433C9C" w:rsidP="00FF68D9">
      <w:r>
        <w:t>In dieser</w:t>
      </w:r>
      <w:r w:rsidR="00642D4E">
        <w:t xml:space="preserve"> Unterrichtseinheit</w:t>
      </w:r>
      <w:r w:rsidR="00086932">
        <w:t xml:space="preserve"> steht der </w:t>
      </w:r>
      <w:proofErr w:type="spellStart"/>
      <w:r w:rsidR="00086932">
        <w:t>Pledge</w:t>
      </w:r>
      <w:proofErr w:type="spellEnd"/>
      <w:r w:rsidR="00086932">
        <w:t>-</w:t>
      </w:r>
      <w:r>
        <w:t>Algorit</w:t>
      </w:r>
      <w:r w:rsidR="00191EA5">
        <w:t>h</w:t>
      </w:r>
      <w:r>
        <w:t xml:space="preserve">mus im Zentrum. Wie in </w:t>
      </w:r>
      <w:sdt>
        <w:sdtPr>
          <w:id w:val="-894811196"/>
          <w:citation/>
        </w:sdtPr>
        <w:sdtEndPr/>
        <w:sdtContent>
          <w:r>
            <w:fldChar w:fldCharType="begin"/>
          </w:r>
          <w:r>
            <w:instrText xml:space="preserve"> CITATION Ber08 \l 2055 </w:instrText>
          </w:r>
          <w:r>
            <w:fldChar w:fldCharType="separate"/>
          </w:r>
          <w:r w:rsidR="00D075B4">
            <w:rPr>
              <w:noProof/>
            </w:rPr>
            <w:t>(Berthold Vöcking, 2008)</w:t>
          </w:r>
          <w:r>
            <w:fldChar w:fldCharType="end"/>
          </w:r>
        </w:sdtContent>
      </w:sdt>
      <w:r>
        <w:t xml:space="preserve"> sehr schön beschrieben, geht es bei diesem Algorithmus darum</w:t>
      </w:r>
      <w:r w:rsidR="00642D4E">
        <w:t>,</w:t>
      </w:r>
      <w:r>
        <w:t xml:space="preserve"> aus einem beliebigen Labyrinth im Dunkeln den Ausgang zu finden. Ein Labyrinth hat etwas </w:t>
      </w:r>
      <w:r w:rsidR="00086932">
        <w:t>Mystisches, G</w:t>
      </w:r>
      <w:r>
        <w:t xml:space="preserve">eheimnisvolles und seit Jahrtausenden </w:t>
      </w:r>
      <w:r w:rsidR="00086932">
        <w:t>beschäftigt es die Menschheit. Ist es überhaupt möglich aus einem Labyrinth mit einer geeigneten Strategie zu entkommen? Welche Bedingungen müssen gegeben sein, damit dies gelingen kann? Können wir einen fahrenden Roboter dazu bringen in einem unbekannten Labyrinth völlig autonom den Ausgang zu finden?</w:t>
      </w:r>
    </w:p>
    <w:p w14:paraId="376FDCF3" w14:textId="1B862D79" w:rsidR="00907E77" w:rsidRDefault="00A63012" w:rsidP="0005150F">
      <w:r>
        <w:t xml:space="preserve">Anhand des </w:t>
      </w:r>
      <w:proofErr w:type="spellStart"/>
      <w:r w:rsidR="009F7BF7">
        <w:t>Pledge</w:t>
      </w:r>
      <w:proofErr w:type="spellEnd"/>
      <w:r w:rsidR="009F7BF7">
        <w:t>-Algorithmus</w:t>
      </w:r>
      <w:r>
        <w:t xml:space="preserve">, der </w:t>
      </w:r>
      <w:r w:rsidR="009F7BF7">
        <w:t>einer von vielen Lösungsalgorithmen für Irrgärten</w:t>
      </w:r>
      <w:r>
        <w:t xml:space="preserve"> darstellt, können zentrale Grundfertigkeiten im Bereich des Entwurfs, der Beurteilung und Umsetzung eines Algori</w:t>
      </w:r>
      <w:r w:rsidR="00642D4E">
        <w:t xml:space="preserve">thmus geschult werden, die </w:t>
      </w:r>
      <w:r>
        <w:t>immer wieder in den verschiedensten Bereichen der Informatik</w:t>
      </w:r>
      <w:r w:rsidR="00642D4E">
        <w:t xml:space="preserve"> vorkommen</w:t>
      </w:r>
      <w:r>
        <w:t xml:space="preserve">. </w:t>
      </w:r>
      <w:r w:rsidR="00907E77">
        <w:t>Der Themenbereich der Robotik ermöglicht es</w:t>
      </w:r>
      <w:r w:rsidR="008E03F4">
        <w:t xml:space="preserve"> zudem</w:t>
      </w:r>
      <w:r w:rsidR="00E740F4">
        <w:t>,</w:t>
      </w:r>
      <w:r w:rsidR="00907E77">
        <w:t xml:space="preserve"> mit den Lernenden in einer </w:t>
      </w:r>
      <w:r w:rsidR="00C43332">
        <w:t>im S</w:t>
      </w:r>
      <w:r w:rsidR="00907E77">
        <w:t>chulalltag eher ungewohnt</w:t>
      </w:r>
      <w:r w:rsidR="0020115B">
        <w:t>en</w:t>
      </w:r>
      <w:r w:rsidR="00907E77">
        <w:t xml:space="preserve"> </w:t>
      </w:r>
      <w:r w:rsidR="0020115B">
        <w:t>projektartigen</w:t>
      </w:r>
      <w:r w:rsidR="00907E77">
        <w:t xml:space="preserve"> Art und Weise zu arbeiten. Die starke Kopplung mit praktischen, den </w:t>
      </w:r>
      <w:r w:rsidR="00C43332">
        <w:t>Ingenieurswissenschaften</w:t>
      </w:r>
      <w:r w:rsidR="00907E77">
        <w:t xml:space="preserve"> nahegelegenen Fähigkeiten und Fertigkeiten erlaubt es den Schülerinnen und Schülern Erfahrungen in einem Gebiet zu sammeln, </w:t>
      </w:r>
      <w:r w:rsidR="0020115B">
        <w:t xml:space="preserve">was </w:t>
      </w:r>
      <w:r w:rsidR="00907E77">
        <w:t xml:space="preserve">in den meisten anderen Fächern nur sehr selten </w:t>
      </w:r>
      <w:r w:rsidR="00C43332">
        <w:t>möglich ist. Gerade dieser Aspekt motiviert viele Schülerinnen und Schüler besonders. Durch den starken Bezug zum Alltag</w:t>
      </w:r>
      <w:r w:rsidR="0020115B">
        <w:t>,</w:t>
      </w:r>
      <w:r w:rsidR="00C43332">
        <w:t xml:space="preserve"> in dem computergesteuerte Maschinen dem Menschen ihren Dienst erweisen, ist es einfach mit den Schülern die erarbeiteten Informatiklösungen nach Sinn und möglichen Anwendungen zu hinterfragen.</w:t>
      </w:r>
      <w:r w:rsidR="00086932">
        <w:t xml:space="preserve"> In der Interaktion werden wertvolle </w:t>
      </w:r>
      <w:r w:rsidR="00C547CF">
        <w:t>fachübergreifende</w:t>
      </w:r>
      <w:r w:rsidR="00086932">
        <w:t xml:space="preserve"> Kompetenzen gefördert. Ein interdisziplinärer Austausch wäre nicht nur mit dem Fachgebiet der Geschichte in Zusammenhang mit dem Mysterium Labyrinth möglich. Auch die Naturwissenschaften (v.a. Physik, Mathematik und Biologie) und Bewegungswissenschaften haben mit der Robotik Gemeinsamkeiten</w:t>
      </w:r>
      <w:r w:rsidR="0020115B">
        <w:t>,</w:t>
      </w:r>
      <w:r w:rsidR="00086932">
        <w:t xml:space="preserve"> die durchaus angesprochen und bei Bedarf vertieft werden könnten. </w:t>
      </w:r>
    </w:p>
    <w:p w14:paraId="7F693C73" w14:textId="66A8728F" w:rsidR="0005150F" w:rsidRDefault="0005150F" w:rsidP="00932A73">
      <w:pPr>
        <w:pStyle w:val="berschrift2"/>
      </w:pPr>
      <w:bookmarkStart w:id="2" w:name="_Toc363461952"/>
      <w:r>
        <w:t>Voraussetzungen</w:t>
      </w:r>
      <w:r w:rsidR="002D3B2E">
        <w:t xml:space="preserve"> und Zielgruppe</w:t>
      </w:r>
      <w:bookmarkEnd w:id="2"/>
    </w:p>
    <w:p w14:paraId="697B7B67" w14:textId="480E03A9" w:rsidR="00326C92" w:rsidRDefault="002D3B2E" w:rsidP="0005150F">
      <w:r>
        <w:t xml:space="preserve">Diese Unterrichtseinheit richtet sich </w:t>
      </w:r>
      <w:r w:rsidR="008E03F4">
        <w:t xml:space="preserve">an </w:t>
      </w:r>
      <w:r>
        <w:t xml:space="preserve">Schülerinnen und Schüler der Mittel und Oberstufe. </w:t>
      </w:r>
      <w:r w:rsidR="00326C92">
        <w:t>Es sind grundsätzlich k</w:t>
      </w:r>
      <w:r w:rsidR="001918E2">
        <w:t xml:space="preserve">eine </w:t>
      </w:r>
      <w:r w:rsidR="00326C92">
        <w:t>Vor</w:t>
      </w:r>
      <w:r w:rsidR="001918E2">
        <w:t>kenntnisse</w:t>
      </w:r>
      <w:r w:rsidR="00326C92">
        <w:t xml:space="preserve"> in der Programmierung notwendig.</w:t>
      </w:r>
    </w:p>
    <w:p w14:paraId="456BC044" w14:textId="44B79578" w:rsidR="0005150F" w:rsidRDefault="00326C92" w:rsidP="009B16EC">
      <w:pPr>
        <w:rPr>
          <w:rFonts w:asciiTheme="majorHAnsi" w:eastAsiaTheme="majorEastAsia" w:hAnsiTheme="majorHAnsi" w:cstheme="majorBidi"/>
          <w:b/>
          <w:bCs/>
          <w:color w:val="7A7A7A" w:themeColor="accent1"/>
          <w:sz w:val="26"/>
          <w:szCs w:val="26"/>
        </w:rPr>
      </w:pPr>
      <w:r>
        <w:rPr>
          <w:noProof/>
        </w:rPr>
        <w:drawing>
          <wp:anchor distT="0" distB="0" distL="114300" distR="114300" simplePos="0" relativeHeight="251685376" behindDoc="0" locked="0" layoutInCell="1" allowOverlap="1" wp14:anchorId="60A36748" wp14:editId="4E3022A3">
            <wp:simplePos x="0" y="0"/>
            <wp:positionH relativeFrom="column">
              <wp:posOffset>1270</wp:posOffset>
            </wp:positionH>
            <wp:positionV relativeFrom="paragraph">
              <wp:posOffset>31115</wp:posOffset>
            </wp:positionV>
            <wp:extent cx="921600" cy="918000"/>
            <wp:effectExtent l="0" t="0" r="0" b="0"/>
            <wp:wrapSquare wrapText="bothSides"/>
            <wp:docPr id="9225" name="Grafik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 name="MC900023477[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1600" cy="918000"/>
                    </a:xfrm>
                    <a:prstGeom prst="rect">
                      <a:avLst/>
                    </a:prstGeom>
                  </pic:spPr>
                </pic:pic>
              </a:graphicData>
            </a:graphic>
            <wp14:sizeRelH relativeFrom="margin">
              <wp14:pctWidth>0</wp14:pctWidth>
            </wp14:sizeRelH>
            <wp14:sizeRelV relativeFrom="margin">
              <wp14:pctHeight>0</wp14:pctHeight>
            </wp14:sizeRelV>
          </wp:anchor>
        </w:drawing>
      </w:r>
      <w:r w:rsidR="00D61CE3">
        <w:rPr>
          <w:rStyle w:val="Funotenzeichen"/>
        </w:rPr>
        <w:footnoteReference w:id="1"/>
      </w:r>
      <w:r>
        <w:t>Es ist jedoch sehr sinnvoll die Schüler</w:t>
      </w:r>
      <w:r w:rsidR="002D3B2E">
        <w:t>innen und Schüler</w:t>
      </w:r>
      <w:r w:rsidR="0020115B">
        <w:t>,</w:t>
      </w:r>
      <w:r w:rsidR="002D3B2E">
        <w:t xml:space="preserve"> die noch nie p</w:t>
      </w:r>
      <w:r w:rsidR="008E03F4">
        <w:t xml:space="preserve">rogrammiert haben, </w:t>
      </w:r>
      <w:r>
        <w:t xml:space="preserve">strukturiert und vollumfänglich in die Thematik der Programmierung einzuführen. Hier werden wir neben der einfachen, visuellen Programmiersprache </w:t>
      </w:r>
      <w:proofErr w:type="spellStart"/>
      <w:r>
        <w:t>Scratch</w:t>
      </w:r>
      <w:proofErr w:type="spellEnd"/>
      <w:r>
        <w:t xml:space="preserve"> noch die von Lego eigens entwickelte Programmieroberfläche benutzen.</w:t>
      </w:r>
      <w:r w:rsidR="002D3B2E">
        <w:t xml:space="preserve"> Eine P</w:t>
      </w:r>
      <w:r w:rsidR="009A2247">
        <w:t>rogrammierung der Legoroboter mit</w:t>
      </w:r>
      <w:r w:rsidR="002D3B2E">
        <w:t xml:space="preserve"> Java</w:t>
      </w:r>
      <w:r w:rsidR="009A2247">
        <w:rPr>
          <w:rStyle w:val="Funotenzeichen"/>
        </w:rPr>
        <w:footnoteReference w:id="2"/>
      </w:r>
      <w:r w:rsidR="002D3B2E">
        <w:t xml:space="preserve"> wäre durchaus denkbar, wird hier jedoch nicht weiter verfolgt.</w:t>
      </w:r>
      <w:r w:rsidR="009B16EC">
        <w:t xml:space="preserve"> </w:t>
      </w:r>
      <w:r w:rsidR="002D3B2E">
        <w:t xml:space="preserve">Pro Team </w:t>
      </w:r>
      <w:r w:rsidR="0020115B">
        <w:t xml:space="preserve">werden </w:t>
      </w:r>
      <w:r w:rsidR="002D3B2E">
        <w:t xml:space="preserve">zudem ein Computer mit installierter </w:t>
      </w:r>
      <w:proofErr w:type="spellStart"/>
      <w:r w:rsidR="002D3B2E">
        <w:t>Scratch</w:t>
      </w:r>
      <w:proofErr w:type="spellEnd"/>
      <w:r w:rsidR="002D3B2E">
        <w:t xml:space="preserve">- und Lego </w:t>
      </w:r>
      <w:proofErr w:type="spellStart"/>
      <w:r w:rsidR="002D3B2E">
        <w:t>Mindstorm</w:t>
      </w:r>
      <w:proofErr w:type="spellEnd"/>
      <w:r w:rsidR="002D3B2E">
        <w:t xml:space="preserve"> NXT Software und ein Lego-Robotik</w:t>
      </w:r>
      <w:r w:rsidR="00A55720">
        <w:t>-B</w:t>
      </w:r>
      <w:r w:rsidR="002D3B2E">
        <w:t xml:space="preserve">ausatz </w:t>
      </w:r>
      <w:r w:rsidR="0020115B">
        <w:t>benötigt</w:t>
      </w:r>
      <w:r w:rsidR="002D3B2E">
        <w:t>. Neben Papier und Bleistift</w:t>
      </w:r>
      <w:r w:rsidR="003428C9">
        <w:t xml:space="preserve"> können</w:t>
      </w:r>
      <w:r w:rsidR="002D3B2E">
        <w:t xml:space="preserve"> Hartschaumplatten aus dem Baumarkt für den Bau eines Labyrinthes</w:t>
      </w:r>
      <w:r w:rsidR="003428C9">
        <w:t xml:space="preserve"> benutzt werden.</w:t>
      </w:r>
    </w:p>
    <w:p w14:paraId="6EBB1096" w14:textId="0D6A632F" w:rsidR="00932A73" w:rsidRDefault="00932A73" w:rsidP="00932A73">
      <w:pPr>
        <w:pStyle w:val="berschrift2"/>
      </w:pPr>
      <w:bookmarkStart w:id="3" w:name="_Toc363461953"/>
      <w:r>
        <w:lastRenderedPageBreak/>
        <w:t>Ablauf und Organisation</w:t>
      </w:r>
      <w:bookmarkEnd w:id="3"/>
    </w:p>
    <w:p w14:paraId="79D0C967" w14:textId="67C172B2" w:rsidR="000A178F" w:rsidRDefault="00B71254" w:rsidP="00B71254">
      <w:r>
        <w:t xml:space="preserve">Die </w:t>
      </w:r>
      <w:r w:rsidR="00DA3867">
        <w:t xml:space="preserve">einzelnen </w:t>
      </w:r>
      <w:r>
        <w:t>Lektionen gliedern sich in thematisch zusammengehörende Teilbereiche</w:t>
      </w:r>
      <w:r w:rsidR="0020115B">
        <w:t>,</w:t>
      </w:r>
      <w:r w:rsidR="00DA3867">
        <w:t xml:space="preserve"> die in der </w:t>
      </w:r>
      <w:r w:rsidR="00932A73">
        <w:t>Tabelle 1 – Ablauf und Organisation</w:t>
      </w:r>
      <w:r w:rsidR="00DA3867">
        <w:t xml:space="preserve"> farblich hervorgehoben sind</w:t>
      </w:r>
      <w:r w:rsidR="00E43E71">
        <w:t>.</w:t>
      </w:r>
      <w:r w:rsidR="00DA3867">
        <w:t xml:space="preserve"> </w:t>
      </w:r>
      <w:r w:rsidR="000A178F">
        <w:t xml:space="preserve">Der zeitliche Aufwand richtet sich nach den Vorkenntnissen und der Grösse der Lerngruppe. </w:t>
      </w:r>
    </w:p>
    <w:p w14:paraId="116F7F34" w14:textId="1880664B" w:rsidR="00B63BAC" w:rsidRDefault="000A178F" w:rsidP="00B71254">
      <w:r>
        <w:t>Der erste Teil „Papier und Bleistift“ ist von der Gruppengrösse und dem Vorwissen der Lernenden unabhängig.</w:t>
      </w:r>
      <w:r w:rsidR="00932A73">
        <w:t xml:space="preserve"> </w:t>
      </w:r>
      <w:r w:rsidR="0020115B">
        <w:t>Zu Beginn werden die Lernenden von der Lehrperson</w:t>
      </w:r>
      <w:r w:rsidR="00932A73">
        <w:t xml:space="preserve"> in die Thematik eingeführt</w:t>
      </w:r>
      <w:r w:rsidR="0020115B">
        <w:t xml:space="preserve">. Sie bearbeiten </w:t>
      </w:r>
      <w:r w:rsidR="00932A73">
        <w:t>Arbeitsblätter</w:t>
      </w:r>
      <w:r w:rsidR="0020115B">
        <w:t xml:space="preserve"> und lösen</w:t>
      </w:r>
      <w:r w:rsidR="00932A73">
        <w:t xml:space="preserve"> Einzel- und Gruppenaufgaben.</w:t>
      </w:r>
      <w:r>
        <w:t xml:space="preserve"> Falls bereits mit der Programmierumgebung </w:t>
      </w:r>
      <w:proofErr w:type="spellStart"/>
      <w:r>
        <w:t>Scratch</w:t>
      </w:r>
      <w:proofErr w:type="spellEnd"/>
      <w:r>
        <w:t xml:space="preserve"> gearbeitet wurde, verringert sich der Aufwand der </w:t>
      </w:r>
      <w:r w:rsidR="00932A73">
        <w:t xml:space="preserve">zweiten </w:t>
      </w:r>
      <w:r>
        <w:t>Einheit „</w:t>
      </w:r>
      <w:proofErr w:type="spellStart"/>
      <w:r>
        <w:t>Scratch</w:t>
      </w:r>
      <w:proofErr w:type="spellEnd"/>
      <w:r>
        <w:t xml:space="preserve">“ um eine Einführungslektion. Dasselbe gilt für die </w:t>
      </w:r>
      <w:r w:rsidR="00932A73">
        <w:t xml:space="preserve">dritte </w:t>
      </w:r>
      <w:r>
        <w:t>Einheit Robotik. Je nachdem wie viele Lego-Robotik</w:t>
      </w:r>
      <w:r w:rsidR="00932A73">
        <w:t>-Bau</w:t>
      </w:r>
      <w:r>
        <w:t>sätze zur Verfügung stehen</w:t>
      </w:r>
      <w:r w:rsidR="0020115B">
        <w:t>,</w:t>
      </w:r>
      <w:r>
        <w:t xml:space="preserve"> werden kleinere oder grössere Teams gebildet. In dieser Einheit ist es gut möglich, dass den Schülerinnen und Schüler mehr Zeit eingeräumt wird</w:t>
      </w:r>
      <w:r w:rsidR="0020115B">
        <w:t>,</w:t>
      </w:r>
      <w:r>
        <w:t xml:space="preserve"> den Roboter im Bau zu optimieren und in der Programmierung zu verbessern. Wichtig dabei ist jedoch, dass die Gruppen stets zielorientiert und mit klaren Zeitvorgaben arbeiten. Die Präsentation</w:t>
      </w:r>
      <w:r w:rsidR="00932A73">
        <w:t>en</w:t>
      </w:r>
      <w:r>
        <w:t xml:space="preserve"> der Ergebnisse </w:t>
      </w:r>
      <w:r w:rsidR="00932A73">
        <w:t>können je nach Klassengrösse in einer allenfalls in zwei Lektionen stattfinden.</w:t>
      </w:r>
    </w:p>
    <w:tbl>
      <w:tblPr>
        <w:tblStyle w:val="Tabellenraster"/>
        <w:tblW w:w="9047" w:type="dxa"/>
        <w:tblLook w:val="04A0" w:firstRow="1" w:lastRow="0" w:firstColumn="1" w:lastColumn="0" w:noHBand="0" w:noVBand="1"/>
      </w:tblPr>
      <w:tblGrid>
        <w:gridCol w:w="3535"/>
        <w:gridCol w:w="4086"/>
        <w:gridCol w:w="1426"/>
      </w:tblGrid>
      <w:tr w:rsidR="00FD4C84" w:rsidRPr="00B63BAC" w14:paraId="0873835F" w14:textId="23BE61CD" w:rsidTr="00FD4C84">
        <w:tc>
          <w:tcPr>
            <w:tcW w:w="3535" w:type="dxa"/>
          </w:tcPr>
          <w:p w14:paraId="0D384203" w14:textId="7F536847" w:rsidR="00FD4C84" w:rsidRPr="00B63BAC" w:rsidRDefault="00FD4C84" w:rsidP="00FD4C84">
            <w:pPr>
              <w:rPr>
                <w:b/>
              </w:rPr>
            </w:pPr>
            <w:r w:rsidRPr="00B63BAC">
              <w:rPr>
                <w:b/>
              </w:rPr>
              <w:t>Titel der Unterrichtseinheit</w:t>
            </w:r>
          </w:p>
        </w:tc>
        <w:tc>
          <w:tcPr>
            <w:tcW w:w="4086" w:type="dxa"/>
          </w:tcPr>
          <w:p w14:paraId="47C1D17E" w14:textId="77777777" w:rsidR="00FD4C84" w:rsidRDefault="00FD4C84" w:rsidP="00FD4C84">
            <w:pPr>
              <w:rPr>
                <w:b/>
              </w:rPr>
            </w:pPr>
            <w:r w:rsidRPr="00B63BAC">
              <w:rPr>
                <w:b/>
              </w:rPr>
              <w:t>Methode</w:t>
            </w:r>
          </w:p>
          <w:p w14:paraId="4249133B" w14:textId="3DD473A3" w:rsidR="00FD4C84" w:rsidRPr="00B63BAC" w:rsidRDefault="00FD4C84" w:rsidP="00FD4C84">
            <w:pPr>
              <w:rPr>
                <w:b/>
              </w:rPr>
            </w:pPr>
          </w:p>
        </w:tc>
        <w:tc>
          <w:tcPr>
            <w:tcW w:w="1426" w:type="dxa"/>
          </w:tcPr>
          <w:p w14:paraId="50AFEEAC" w14:textId="3AB9AC56" w:rsidR="00FD4C84" w:rsidRPr="00B63BAC" w:rsidRDefault="00FD4C84" w:rsidP="00FD4C84">
            <w:pPr>
              <w:rPr>
                <w:b/>
              </w:rPr>
            </w:pPr>
            <w:r w:rsidRPr="00B63BAC">
              <w:rPr>
                <w:b/>
              </w:rPr>
              <w:t>Lektionen</w:t>
            </w:r>
          </w:p>
        </w:tc>
      </w:tr>
      <w:tr w:rsidR="00FD4C84" w14:paraId="0B6D11E6" w14:textId="6E31876C" w:rsidTr="00FD4C84">
        <w:tc>
          <w:tcPr>
            <w:tcW w:w="3535" w:type="dxa"/>
            <w:shd w:val="clear" w:color="auto" w:fill="FEF3CA" w:themeFill="accent2" w:themeFillTint="33"/>
          </w:tcPr>
          <w:p w14:paraId="1B7F6258" w14:textId="69120E52" w:rsidR="00FD4C84" w:rsidRDefault="00FD4C84" w:rsidP="00FD4C84">
            <w:r>
              <w:t>Papier und Bleistift</w:t>
            </w:r>
          </w:p>
        </w:tc>
        <w:tc>
          <w:tcPr>
            <w:tcW w:w="4086" w:type="dxa"/>
            <w:shd w:val="clear" w:color="auto" w:fill="FEF3CA" w:themeFill="accent2" w:themeFillTint="33"/>
          </w:tcPr>
          <w:p w14:paraId="00EC7C66" w14:textId="27BC7B94" w:rsidR="00FD4C84" w:rsidRDefault="00FD4C84" w:rsidP="00FD4C84">
            <w:r>
              <w:rPr>
                <w:noProof/>
              </w:rPr>
              <w:drawing>
                <wp:anchor distT="0" distB="0" distL="114300" distR="114300" simplePos="0" relativeHeight="251715072" behindDoc="0" locked="0" layoutInCell="1" allowOverlap="1" wp14:anchorId="5AEC735A" wp14:editId="76727D89">
                  <wp:simplePos x="0" y="0"/>
                  <wp:positionH relativeFrom="column">
                    <wp:posOffset>1202690</wp:posOffset>
                  </wp:positionH>
                  <wp:positionV relativeFrom="paragraph">
                    <wp:posOffset>16510</wp:posOffset>
                  </wp:positionV>
                  <wp:extent cx="1307465" cy="868680"/>
                  <wp:effectExtent l="0" t="0" r="0" b="0"/>
                  <wp:wrapNone/>
                  <wp:docPr id="158" name="Diagramm 1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Pr>
                <w:noProof/>
              </w:rPr>
              <w:drawing>
                <wp:inline distT="0" distB="0" distL="0" distR="0" wp14:anchorId="0F072828" wp14:editId="56162C22">
                  <wp:extent cx="1307465" cy="868680"/>
                  <wp:effectExtent l="0" t="0" r="0" b="0"/>
                  <wp:docPr id="156" name="Diagramm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c>
          <w:tcPr>
            <w:tcW w:w="1426" w:type="dxa"/>
            <w:shd w:val="clear" w:color="auto" w:fill="FEF3CA" w:themeFill="accent2" w:themeFillTint="33"/>
          </w:tcPr>
          <w:p w14:paraId="02716310" w14:textId="00154227" w:rsidR="00FD4C84" w:rsidRDefault="00FD4C84" w:rsidP="00FD4C84">
            <w:pPr>
              <w:rPr>
                <w:noProof/>
              </w:rPr>
            </w:pPr>
            <w:r>
              <w:t>1</w:t>
            </w:r>
          </w:p>
        </w:tc>
      </w:tr>
      <w:tr w:rsidR="00FD4C84" w14:paraId="62986FD9" w14:textId="169BFF52" w:rsidTr="00FD4C84">
        <w:tc>
          <w:tcPr>
            <w:tcW w:w="3535" w:type="dxa"/>
            <w:shd w:val="clear" w:color="auto" w:fill="A8F2A4"/>
          </w:tcPr>
          <w:p w14:paraId="3FD2A06F" w14:textId="3D2D487E" w:rsidR="00FD4C84" w:rsidRDefault="00FD4C84" w:rsidP="00FD4C84">
            <w:proofErr w:type="spellStart"/>
            <w:r>
              <w:t>Scratch</w:t>
            </w:r>
            <w:proofErr w:type="spellEnd"/>
          </w:p>
          <w:p w14:paraId="03487C15" w14:textId="0E619426" w:rsidR="00FD4C84" w:rsidRDefault="00FD4C84" w:rsidP="00FD4C84"/>
        </w:tc>
        <w:tc>
          <w:tcPr>
            <w:tcW w:w="4086" w:type="dxa"/>
            <w:shd w:val="clear" w:color="auto" w:fill="A8F2A4"/>
          </w:tcPr>
          <w:p w14:paraId="0ECCD1C7" w14:textId="473DC507" w:rsidR="00FD4C84" w:rsidRDefault="00FD4C84" w:rsidP="00FD4C84">
            <w:r>
              <w:rPr>
                <w:noProof/>
              </w:rPr>
              <w:drawing>
                <wp:inline distT="0" distB="0" distL="0" distR="0" wp14:anchorId="038A7415" wp14:editId="62B13F1A">
                  <wp:extent cx="1307465" cy="868680"/>
                  <wp:effectExtent l="0" t="0" r="0" b="0"/>
                  <wp:docPr id="151" name="Diagram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c>
          <w:tcPr>
            <w:tcW w:w="1426" w:type="dxa"/>
            <w:shd w:val="clear" w:color="auto" w:fill="A8F2A4"/>
          </w:tcPr>
          <w:p w14:paraId="2987AE28" w14:textId="4A977CA7" w:rsidR="00FD4C84" w:rsidRDefault="00FD4C84" w:rsidP="00FD4C84">
            <w:pPr>
              <w:rPr>
                <w:noProof/>
              </w:rPr>
            </w:pPr>
            <w:r>
              <w:t>1-2</w:t>
            </w:r>
          </w:p>
        </w:tc>
      </w:tr>
      <w:tr w:rsidR="00FD4C84" w14:paraId="232FD7CD" w14:textId="54A26BF2" w:rsidTr="00FD4C84">
        <w:tc>
          <w:tcPr>
            <w:tcW w:w="3535" w:type="dxa"/>
            <w:shd w:val="clear" w:color="auto" w:fill="B9C4DF" w:themeFill="accent3" w:themeFillTint="66"/>
          </w:tcPr>
          <w:p w14:paraId="7DC081E5" w14:textId="1D94B4EB" w:rsidR="00FD4C84" w:rsidRDefault="00FD4C84" w:rsidP="00FD4C84">
            <w:r>
              <w:t>Robotik</w:t>
            </w:r>
          </w:p>
          <w:p w14:paraId="507D36C4" w14:textId="77777777" w:rsidR="00FD4C84" w:rsidRDefault="00FD4C84" w:rsidP="00FD4C84">
            <w:r>
              <w:t>Bau und Programmierung des Roboters</w:t>
            </w:r>
          </w:p>
          <w:p w14:paraId="58CB239B" w14:textId="6EAAE98C" w:rsidR="00FD4C84" w:rsidRDefault="00FD4C84" w:rsidP="00FD4C84"/>
        </w:tc>
        <w:tc>
          <w:tcPr>
            <w:tcW w:w="4086" w:type="dxa"/>
            <w:shd w:val="clear" w:color="auto" w:fill="B9C4DF" w:themeFill="accent3" w:themeFillTint="66"/>
          </w:tcPr>
          <w:p w14:paraId="0421E3E1" w14:textId="53CD17BB" w:rsidR="00FD4C84" w:rsidRDefault="00FD4C84" w:rsidP="00FD4C84">
            <w:r>
              <w:rPr>
                <w:noProof/>
              </w:rPr>
              <w:drawing>
                <wp:inline distT="0" distB="0" distL="0" distR="0" wp14:anchorId="7E144C74" wp14:editId="26523CFA">
                  <wp:extent cx="1307465" cy="868680"/>
                  <wp:effectExtent l="0" t="0" r="0" b="0"/>
                  <wp:docPr id="153" name="Diagramm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c>
          <w:tcPr>
            <w:tcW w:w="1426" w:type="dxa"/>
            <w:shd w:val="clear" w:color="auto" w:fill="B9C4DF" w:themeFill="accent3" w:themeFillTint="66"/>
          </w:tcPr>
          <w:p w14:paraId="5349837B" w14:textId="3095EC23" w:rsidR="00FD4C84" w:rsidRDefault="00FD4C84" w:rsidP="00FD4C84">
            <w:pPr>
              <w:rPr>
                <w:noProof/>
              </w:rPr>
            </w:pPr>
            <w:r>
              <w:t>6-8</w:t>
            </w:r>
          </w:p>
        </w:tc>
      </w:tr>
      <w:tr w:rsidR="00FD4C84" w14:paraId="1A8130EE" w14:textId="77784DEC" w:rsidTr="00FD4C84">
        <w:tc>
          <w:tcPr>
            <w:tcW w:w="3535" w:type="dxa"/>
            <w:shd w:val="clear" w:color="auto" w:fill="D9D9D9" w:themeFill="background1" w:themeFillShade="D9"/>
          </w:tcPr>
          <w:p w14:paraId="2DCE92BA" w14:textId="77777777" w:rsidR="00FD4C84" w:rsidRDefault="00FD4C84" w:rsidP="00FD4C84">
            <w:r>
              <w:t>Präsentation der Ergebnisse</w:t>
            </w:r>
          </w:p>
          <w:p w14:paraId="10341A8E" w14:textId="68DFAE94" w:rsidR="00FD4C84" w:rsidRDefault="00FD4C84" w:rsidP="00FD4C84"/>
        </w:tc>
        <w:tc>
          <w:tcPr>
            <w:tcW w:w="4086" w:type="dxa"/>
            <w:shd w:val="clear" w:color="auto" w:fill="D9D9D9" w:themeFill="background1" w:themeFillShade="D9"/>
          </w:tcPr>
          <w:p w14:paraId="39EB7F58" w14:textId="1ECAFC74" w:rsidR="00FD4C84" w:rsidRDefault="00FD4C84" w:rsidP="00FD4C84">
            <w:r>
              <w:rPr>
                <w:noProof/>
              </w:rPr>
              <w:drawing>
                <wp:inline distT="0" distB="0" distL="0" distR="0" wp14:anchorId="6C43C056" wp14:editId="6F6A14BF">
                  <wp:extent cx="1307465" cy="868680"/>
                  <wp:effectExtent l="0" t="0" r="0" b="0"/>
                  <wp:docPr id="159" name="Diagramm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c>
          <w:tcPr>
            <w:tcW w:w="1426" w:type="dxa"/>
            <w:shd w:val="clear" w:color="auto" w:fill="D9D9D9" w:themeFill="background1" w:themeFillShade="D9"/>
          </w:tcPr>
          <w:p w14:paraId="0185EA64" w14:textId="0290B730" w:rsidR="00FD4C84" w:rsidRDefault="00FD4C84" w:rsidP="00FD4C84">
            <w:pPr>
              <w:rPr>
                <w:noProof/>
              </w:rPr>
            </w:pPr>
            <w:r>
              <w:t>1-2</w:t>
            </w:r>
          </w:p>
        </w:tc>
      </w:tr>
      <w:tr w:rsidR="00FD4C84" w14:paraId="3EF2F651" w14:textId="3796ACB3" w:rsidTr="00FD4C84">
        <w:tc>
          <w:tcPr>
            <w:tcW w:w="3535" w:type="dxa"/>
            <w:shd w:val="clear" w:color="auto" w:fill="auto"/>
          </w:tcPr>
          <w:p w14:paraId="330DE70A" w14:textId="44BDFDE3" w:rsidR="00FD4C84" w:rsidRDefault="00FD4C84" w:rsidP="00FD4C84">
            <w:r>
              <w:t>Geschätzter Aufwand Total</w:t>
            </w:r>
          </w:p>
        </w:tc>
        <w:tc>
          <w:tcPr>
            <w:tcW w:w="4086" w:type="dxa"/>
            <w:shd w:val="clear" w:color="auto" w:fill="auto"/>
          </w:tcPr>
          <w:p w14:paraId="407FC85A" w14:textId="77777777" w:rsidR="00FD4C84" w:rsidRDefault="00FD4C84" w:rsidP="00FD4C84"/>
          <w:p w14:paraId="3765296C" w14:textId="77777777" w:rsidR="00FD4C84" w:rsidRDefault="00FD4C84" w:rsidP="00FD4C84">
            <w:pPr>
              <w:keepNext/>
            </w:pPr>
          </w:p>
        </w:tc>
        <w:tc>
          <w:tcPr>
            <w:tcW w:w="1426" w:type="dxa"/>
          </w:tcPr>
          <w:p w14:paraId="353AC799" w14:textId="04D04FF5" w:rsidR="00FD4C84" w:rsidRDefault="00FD4C84" w:rsidP="00FD4C84">
            <w:r>
              <w:t>9-13</w:t>
            </w:r>
          </w:p>
        </w:tc>
      </w:tr>
    </w:tbl>
    <w:p w14:paraId="2929BD9A" w14:textId="4C7A8329" w:rsidR="00CF79B1" w:rsidRDefault="00760E30" w:rsidP="00DF1BC6">
      <w:pPr>
        <w:pStyle w:val="Beschriftung"/>
      </w:pPr>
      <w:bookmarkStart w:id="4" w:name="_Toc345265927"/>
      <w:r>
        <w:br/>
      </w:r>
      <w:r w:rsidR="00DF1BC6">
        <w:t xml:space="preserve">Tabelle </w:t>
      </w:r>
      <w:r w:rsidR="00E81229">
        <w:fldChar w:fldCharType="begin"/>
      </w:r>
      <w:r w:rsidR="00E81229">
        <w:instrText xml:space="preserve"> SEQ Tabelle \* ARABIC </w:instrText>
      </w:r>
      <w:r w:rsidR="00E81229">
        <w:fldChar w:fldCharType="separate"/>
      </w:r>
      <w:r w:rsidR="008E03F4">
        <w:rPr>
          <w:noProof/>
        </w:rPr>
        <w:t>1</w:t>
      </w:r>
      <w:r w:rsidR="00E81229">
        <w:rPr>
          <w:noProof/>
        </w:rPr>
        <w:fldChar w:fldCharType="end"/>
      </w:r>
      <w:r w:rsidR="00DF1BC6">
        <w:t xml:space="preserve"> - </w:t>
      </w:r>
      <w:r w:rsidR="00DF1BC6" w:rsidRPr="00BD3B96">
        <w:t>Ablauf und Organisation</w:t>
      </w:r>
      <w:bookmarkEnd w:id="4"/>
    </w:p>
    <w:p w14:paraId="009669B5" w14:textId="77777777" w:rsidR="0005150F" w:rsidRDefault="0005150F" w:rsidP="0005150F"/>
    <w:p w14:paraId="034E5E75" w14:textId="2ED699AE" w:rsidR="00B71254" w:rsidRPr="0005150F" w:rsidRDefault="0005150F" w:rsidP="0005150F">
      <w:pPr>
        <w:pStyle w:val="berschrift2"/>
      </w:pPr>
      <w:r>
        <w:br w:type="page"/>
      </w:r>
      <w:bookmarkStart w:id="5" w:name="_Toc363461954"/>
      <w:r w:rsidR="009E55F2">
        <w:lastRenderedPageBreak/>
        <w:t>Lern</w:t>
      </w:r>
      <w:r w:rsidR="00DE4585">
        <w:t>ziele</w:t>
      </w:r>
      <w:bookmarkEnd w:id="5"/>
    </w:p>
    <w:p w14:paraId="02C672E8" w14:textId="5353862D" w:rsidR="00B71254" w:rsidRDefault="00B71254" w:rsidP="00B71254">
      <w:r>
        <w:t xml:space="preserve">Die </w:t>
      </w:r>
      <w:r w:rsidR="00DE4585">
        <w:t>Schülerinnen und Schüler</w:t>
      </w:r>
      <w:r>
        <w:t xml:space="preserve"> </w:t>
      </w:r>
      <w:r w:rsidR="00DE4585">
        <w:t>können</w:t>
      </w:r>
      <w:r w:rsidR="00B63BAC">
        <w:t>…</w:t>
      </w:r>
    </w:p>
    <w:tbl>
      <w:tblPr>
        <w:tblStyle w:val="Tabellenraster"/>
        <w:tblW w:w="0" w:type="auto"/>
        <w:tblLook w:val="04A0" w:firstRow="1" w:lastRow="0" w:firstColumn="1" w:lastColumn="0" w:noHBand="0" w:noVBand="1"/>
      </w:tblPr>
      <w:tblGrid>
        <w:gridCol w:w="1452"/>
        <w:gridCol w:w="8384"/>
      </w:tblGrid>
      <w:tr w:rsidR="00932A73" w:rsidRPr="00B63BAC" w14:paraId="23481B06" w14:textId="77777777" w:rsidTr="00250022">
        <w:tc>
          <w:tcPr>
            <w:tcW w:w="1452" w:type="dxa"/>
          </w:tcPr>
          <w:p w14:paraId="2798BD42" w14:textId="0739BB32" w:rsidR="00932A73" w:rsidRPr="00B63BAC" w:rsidRDefault="00250022" w:rsidP="0028392A">
            <w:pPr>
              <w:rPr>
                <w:b/>
              </w:rPr>
            </w:pPr>
            <w:r>
              <w:rPr>
                <w:b/>
              </w:rPr>
              <w:t>Einheit</w:t>
            </w:r>
          </w:p>
        </w:tc>
        <w:tc>
          <w:tcPr>
            <w:tcW w:w="8384" w:type="dxa"/>
          </w:tcPr>
          <w:p w14:paraId="69362571" w14:textId="77777777" w:rsidR="00932A73" w:rsidRDefault="00932A73" w:rsidP="0028392A">
            <w:pPr>
              <w:rPr>
                <w:b/>
              </w:rPr>
            </w:pPr>
            <w:r>
              <w:rPr>
                <w:b/>
              </w:rPr>
              <w:t>Ziele</w:t>
            </w:r>
            <w:r w:rsidRPr="00B63BAC">
              <w:rPr>
                <w:b/>
              </w:rPr>
              <w:t xml:space="preserve"> der </w:t>
            </w:r>
            <w:r>
              <w:rPr>
                <w:b/>
              </w:rPr>
              <w:t xml:space="preserve">jeweiligen </w:t>
            </w:r>
            <w:r w:rsidRPr="00B63BAC">
              <w:rPr>
                <w:b/>
              </w:rPr>
              <w:t>Unterrichtseinheit</w:t>
            </w:r>
          </w:p>
          <w:p w14:paraId="29A1518A" w14:textId="333714B5" w:rsidR="00250022" w:rsidRPr="00B63BAC" w:rsidRDefault="00250022" w:rsidP="0028392A">
            <w:pPr>
              <w:rPr>
                <w:b/>
              </w:rPr>
            </w:pPr>
          </w:p>
        </w:tc>
      </w:tr>
      <w:tr w:rsidR="00932A73" w14:paraId="4BAFB6CA" w14:textId="77777777" w:rsidTr="00250022">
        <w:tc>
          <w:tcPr>
            <w:tcW w:w="1452" w:type="dxa"/>
            <w:shd w:val="clear" w:color="auto" w:fill="FEF3CA" w:themeFill="accent2" w:themeFillTint="33"/>
          </w:tcPr>
          <w:p w14:paraId="20418C19" w14:textId="2F12398A" w:rsidR="00932A73" w:rsidRDefault="00250022" w:rsidP="00250022">
            <w:r>
              <w:t>Papier und Bleistift</w:t>
            </w:r>
          </w:p>
        </w:tc>
        <w:tc>
          <w:tcPr>
            <w:tcW w:w="8384" w:type="dxa"/>
            <w:shd w:val="clear" w:color="auto" w:fill="FEF3CA" w:themeFill="accent2" w:themeFillTint="33"/>
          </w:tcPr>
          <w:p w14:paraId="3DE5113F" w14:textId="175EBFCC" w:rsidR="00250022" w:rsidRDefault="00250022" w:rsidP="00B63BAC">
            <w:pPr>
              <w:pStyle w:val="Listenabsatz"/>
              <w:numPr>
                <w:ilvl w:val="0"/>
                <w:numId w:val="5"/>
              </w:numPr>
            </w:pPr>
            <w:r>
              <w:t>eine klare Handlungsanweisung so deutlich formulieren, dass der Partner diese versteht und ohne nachzufragen umsetzen kann.</w:t>
            </w:r>
          </w:p>
          <w:p w14:paraId="3B2CC5F7" w14:textId="03E0E695" w:rsidR="00232217" w:rsidRDefault="00232217" w:rsidP="00B63BAC">
            <w:pPr>
              <w:pStyle w:val="Listenabsatz"/>
              <w:numPr>
                <w:ilvl w:val="0"/>
                <w:numId w:val="5"/>
              </w:numPr>
            </w:pPr>
            <w:r>
              <w:t>den Begriff Algorithmus erklären</w:t>
            </w:r>
            <w:r w:rsidR="00086E91">
              <w:t>.</w:t>
            </w:r>
          </w:p>
          <w:p w14:paraId="679986AB" w14:textId="662D4403" w:rsidR="00932A73" w:rsidRDefault="00086E91" w:rsidP="00B63BAC">
            <w:pPr>
              <w:pStyle w:val="Listenabsatz"/>
              <w:numPr>
                <w:ilvl w:val="0"/>
                <w:numId w:val="5"/>
              </w:numPr>
            </w:pPr>
            <w:r>
              <w:t>B</w:t>
            </w:r>
            <w:r w:rsidR="00932A73">
              <w:t>eschreiben</w:t>
            </w:r>
            <w:r>
              <w:t>,</w:t>
            </w:r>
            <w:r w:rsidR="00932A73">
              <w:t xml:space="preserve"> mit welcher Strategie</w:t>
            </w:r>
            <w:r w:rsidR="00250022">
              <w:t xml:space="preserve"> (Algorithmus)</w:t>
            </w:r>
            <w:r w:rsidR="00932A73">
              <w:t xml:space="preserve"> im Dunkeln aus einem Labyrinth herausgefunden werden kann.</w:t>
            </w:r>
          </w:p>
          <w:p w14:paraId="1C2F1FFF" w14:textId="2B61398C" w:rsidR="00D132C2" w:rsidRDefault="00D132C2" w:rsidP="00B63BAC">
            <w:pPr>
              <w:pStyle w:val="Listenabsatz"/>
              <w:numPr>
                <w:ilvl w:val="0"/>
                <w:numId w:val="5"/>
              </w:numPr>
            </w:pPr>
            <w:r>
              <w:t>einen Algorithmus testen und unter neuen Gegebenheiten verbessern.</w:t>
            </w:r>
          </w:p>
          <w:p w14:paraId="1C8D8D60" w14:textId="4A8F7544" w:rsidR="003102CD" w:rsidRDefault="003102CD" w:rsidP="00B63BAC">
            <w:pPr>
              <w:pStyle w:val="Listenabsatz"/>
              <w:numPr>
                <w:ilvl w:val="0"/>
                <w:numId w:val="5"/>
              </w:numPr>
            </w:pPr>
            <w:r>
              <w:t>den Algorithmus in einer geeigneten Form skizzieren.</w:t>
            </w:r>
          </w:p>
          <w:p w14:paraId="0DA86989" w14:textId="4E87F7F6" w:rsidR="00932A73" w:rsidRDefault="00086E91" w:rsidP="00D132C2">
            <w:pPr>
              <w:pStyle w:val="Listenabsatz"/>
              <w:numPr>
                <w:ilvl w:val="0"/>
                <w:numId w:val="5"/>
              </w:numPr>
            </w:pPr>
            <w:r>
              <w:t>V</w:t>
            </w:r>
            <w:r w:rsidR="00932A73">
              <w:t>erstehen</w:t>
            </w:r>
            <w:r>
              <w:t>,</w:t>
            </w:r>
            <w:r w:rsidR="00932A73">
              <w:t xml:space="preserve"> weshalb </w:t>
            </w:r>
            <w:r w:rsidR="00D132C2">
              <w:t xml:space="preserve">der </w:t>
            </w:r>
            <w:proofErr w:type="spellStart"/>
            <w:r w:rsidR="00D132C2">
              <w:t>Pledge</w:t>
            </w:r>
            <w:proofErr w:type="spellEnd"/>
            <w:r w:rsidR="00D132C2">
              <w:t>-</w:t>
            </w:r>
            <w:r w:rsidR="00932A73">
              <w:t xml:space="preserve">Algorithmus für jedes </w:t>
            </w:r>
            <w:r w:rsidR="00932A73" w:rsidRPr="00D132C2">
              <w:rPr>
                <w:i/>
              </w:rPr>
              <w:t>beliebige</w:t>
            </w:r>
            <w:r w:rsidR="00932A73">
              <w:t xml:space="preserve"> Labyrinth funktioniert</w:t>
            </w:r>
            <w:r w:rsidR="00D132C2">
              <w:t>.</w:t>
            </w:r>
          </w:p>
        </w:tc>
      </w:tr>
      <w:tr w:rsidR="00932A73" w14:paraId="2587EC75" w14:textId="77777777" w:rsidTr="00250022">
        <w:tc>
          <w:tcPr>
            <w:tcW w:w="1452" w:type="dxa"/>
            <w:shd w:val="clear" w:color="auto" w:fill="A8F2A4"/>
          </w:tcPr>
          <w:p w14:paraId="2F044564" w14:textId="671B1024" w:rsidR="00932A73" w:rsidRDefault="00250022" w:rsidP="0028392A">
            <w:proofErr w:type="spellStart"/>
            <w:r>
              <w:t>Scratch</w:t>
            </w:r>
            <w:proofErr w:type="spellEnd"/>
          </w:p>
        </w:tc>
        <w:tc>
          <w:tcPr>
            <w:tcW w:w="8384" w:type="dxa"/>
            <w:shd w:val="clear" w:color="auto" w:fill="A8F2A4"/>
          </w:tcPr>
          <w:p w14:paraId="036E07B5" w14:textId="10E10552" w:rsidR="00232217" w:rsidRDefault="00086E91" w:rsidP="0028392A">
            <w:pPr>
              <w:pStyle w:val="Listenabsatz"/>
              <w:numPr>
                <w:ilvl w:val="0"/>
                <w:numId w:val="5"/>
              </w:numPr>
            </w:pPr>
            <w:r>
              <w:t xml:space="preserve">einfache </w:t>
            </w:r>
            <w:r w:rsidR="00232217">
              <w:t>Programmierstrukturen (Schleifen) verstehen und anwenden</w:t>
            </w:r>
            <w:r>
              <w:t>.</w:t>
            </w:r>
          </w:p>
          <w:p w14:paraId="1DFFA8C3" w14:textId="43C68782" w:rsidR="00232217" w:rsidRDefault="00086E91" w:rsidP="0028392A">
            <w:pPr>
              <w:pStyle w:val="Listenabsatz"/>
              <w:numPr>
                <w:ilvl w:val="0"/>
                <w:numId w:val="5"/>
              </w:numPr>
            </w:pPr>
            <w:r>
              <w:t xml:space="preserve">eine Variable </w:t>
            </w:r>
            <w:r w:rsidR="00232217">
              <w:t>in der Programmierung korrekt anwenden</w:t>
            </w:r>
            <w:r>
              <w:t>.</w:t>
            </w:r>
          </w:p>
          <w:p w14:paraId="0BE05C3E" w14:textId="1CB9C678" w:rsidR="00932A73" w:rsidRDefault="00932A73" w:rsidP="0028392A">
            <w:pPr>
              <w:pStyle w:val="Listenabsatz"/>
              <w:numPr>
                <w:ilvl w:val="0"/>
                <w:numId w:val="5"/>
              </w:numPr>
            </w:pPr>
            <w:r>
              <w:t xml:space="preserve">in </w:t>
            </w:r>
            <w:r w:rsidR="00232217">
              <w:t xml:space="preserve">der Programmiersprache </w:t>
            </w:r>
            <w:proofErr w:type="spellStart"/>
            <w:r w:rsidR="00232217">
              <w:t>Scratch</w:t>
            </w:r>
            <w:proofErr w:type="spellEnd"/>
            <w:r w:rsidR="00232217">
              <w:t xml:space="preserve"> </w:t>
            </w:r>
            <w:r>
              <w:t xml:space="preserve">eine </w:t>
            </w:r>
            <w:r w:rsidR="0005150F">
              <w:t>Lösung</w:t>
            </w:r>
            <w:r>
              <w:t xml:space="preserve"> der Problemstellung programmieren</w:t>
            </w:r>
            <w:r w:rsidR="0005150F">
              <w:t xml:space="preserve"> und damit das Verständnis des im ersten Teil kennengelernten Algorithmus festigen</w:t>
            </w:r>
            <w:r w:rsidR="00D132C2">
              <w:t>.</w:t>
            </w:r>
          </w:p>
          <w:p w14:paraId="11BAD972" w14:textId="55DD7C4B" w:rsidR="00932A73" w:rsidRDefault="00932A73" w:rsidP="00DA3867">
            <w:pPr>
              <w:pStyle w:val="Listenabsatz"/>
              <w:numPr>
                <w:ilvl w:val="0"/>
                <w:numId w:val="5"/>
              </w:numPr>
            </w:pPr>
            <w:r>
              <w:t xml:space="preserve">im Team eine Rolle übernehmen und konstruktiv zur </w:t>
            </w:r>
            <w:r w:rsidR="0005150F">
              <w:t xml:space="preserve">gemeinsamen </w:t>
            </w:r>
            <w:r>
              <w:t>Lösung eines Problems beitragen</w:t>
            </w:r>
            <w:r w:rsidR="00D132C2">
              <w:t>.</w:t>
            </w:r>
          </w:p>
          <w:p w14:paraId="1FDDC9B6" w14:textId="1B44F301" w:rsidR="00250022" w:rsidRDefault="00250022" w:rsidP="0005150F">
            <w:pPr>
              <w:pStyle w:val="Listenabsatz"/>
              <w:numPr>
                <w:ilvl w:val="0"/>
                <w:numId w:val="5"/>
              </w:numPr>
            </w:pPr>
            <w:r>
              <w:t xml:space="preserve">auf ein neues Problem </w:t>
            </w:r>
            <w:r w:rsidR="0005150F">
              <w:t>angemessen</w:t>
            </w:r>
            <w:r>
              <w:t xml:space="preserve"> reagieren und nach einer geeigneten Lösung suchen</w:t>
            </w:r>
            <w:r w:rsidR="00D132C2">
              <w:t>.</w:t>
            </w:r>
          </w:p>
        </w:tc>
      </w:tr>
      <w:tr w:rsidR="00932A73" w14:paraId="29532154" w14:textId="77777777" w:rsidTr="00250022">
        <w:tc>
          <w:tcPr>
            <w:tcW w:w="1452" w:type="dxa"/>
            <w:shd w:val="clear" w:color="auto" w:fill="B9C4DF" w:themeFill="accent3" w:themeFillTint="66"/>
          </w:tcPr>
          <w:p w14:paraId="6A86FB93" w14:textId="62A90F07" w:rsidR="00932A73" w:rsidRDefault="00250022" w:rsidP="0028392A">
            <w:r>
              <w:t>Robotik</w:t>
            </w:r>
          </w:p>
        </w:tc>
        <w:tc>
          <w:tcPr>
            <w:tcW w:w="8384" w:type="dxa"/>
            <w:shd w:val="clear" w:color="auto" w:fill="B9C4DF" w:themeFill="accent3" w:themeFillTint="66"/>
          </w:tcPr>
          <w:p w14:paraId="74CBAD6D" w14:textId="2F9225FA" w:rsidR="00232217" w:rsidRDefault="00232217" w:rsidP="00B63BAC">
            <w:pPr>
              <w:pStyle w:val="Listenabsatz"/>
              <w:numPr>
                <w:ilvl w:val="0"/>
                <w:numId w:val="5"/>
              </w:numPr>
            </w:pPr>
            <w:r>
              <w:t>einen funktionstüchtigen, einfachen Lego-Roboter bauen.</w:t>
            </w:r>
          </w:p>
          <w:p w14:paraId="3C0C67F5" w14:textId="2B860401" w:rsidR="00F01AC5" w:rsidRDefault="00F01AC5" w:rsidP="00B63BAC">
            <w:pPr>
              <w:pStyle w:val="Listenabsatz"/>
              <w:numPr>
                <w:ilvl w:val="0"/>
                <w:numId w:val="5"/>
              </w:numPr>
            </w:pPr>
            <w:r>
              <w:t xml:space="preserve">Sensoren und </w:t>
            </w:r>
            <w:proofErr w:type="spellStart"/>
            <w:r>
              <w:t>Aktoren</w:t>
            </w:r>
            <w:proofErr w:type="spellEnd"/>
            <w:r>
              <w:t xml:space="preserve"> gezielt einsetzen</w:t>
            </w:r>
            <w:r w:rsidR="00086E91">
              <w:t>.</w:t>
            </w:r>
          </w:p>
          <w:p w14:paraId="2F4BD7A3" w14:textId="44C934DF" w:rsidR="00232217" w:rsidRDefault="00232217" w:rsidP="00B63BAC">
            <w:pPr>
              <w:pStyle w:val="Listenabsatz"/>
              <w:numPr>
                <w:ilvl w:val="0"/>
                <w:numId w:val="5"/>
              </w:numPr>
            </w:pPr>
            <w:r>
              <w:t>das Wissen aus den vorangegangenen Lerneinheiten in einer neuen Programmierumgebung anwenden.</w:t>
            </w:r>
          </w:p>
          <w:p w14:paraId="71E2335B" w14:textId="32494F0F" w:rsidR="00932A73" w:rsidRDefault="00932A73" w:rsidP="00B63BAC">
            <w:pPr>
              <w:pStyle w:val="Listenabsatz"/>
              <w:numPr>
                <w:ilvl w:val="0"/>
                <w:numId w:val="5"/>
              </w:numPr>
            </w:pPr>
            <w:r>
              <w:t>anhand einer klaren Problemstellung einen eigenen Lösungsweg skizzieren und diesen danach in der Praxis, gemäss den bestehenden Vorgaben umsetzen</w:t>
            </w:r>
            <w:r w:rsidR="00D132C2">
              <w:t>.</w:t>
            </w:r>
          </w:p>
          <w:p w14:paraId="0DD90DF1" w14:textId="7073FA9E" w:rsidR="00932A73" w:rsidRDefault="00932A73" w:rsidP="00B63BAC">
            <w:pPr>
              <w:pStyle w:val="Listenabsatz"/>
              <w:numPr>
                <w:ilvl w:val="0"/>
                <w:numId w:val="5"/>
              </w:numPr>
            </w:pPr>
            <w:r>
              <w:t>besser im Team zusammenarbeiten</w:t>
            </w:r>
            <w:r w:rsidR="00D132C2">
              <w:t>.</w:t>
            </w:r>
          </w:p>
          <w:p w14:paraId="5AF88EF8" w14:textId="1200F342" w:rsidR="00932A73" w:rsidRDefault="00932A73" w:rsidP="00B63BAC">
            <w:pPr>
              <w:pStyle w:val="Listenabsatz"/>
              <w:numPr>
                <w:ilvl w:val="0"/>
                <w:numId w:val="5"/>
              </w:numPr>
            </w:pPr>
            <w:r>
              <w:t>besser kreativ mit den vorhandenen Mitteln nach geeigneten Lösungen suchen</w:t>
            </w:r>
            <w:r w:rsidR="00D132C2">
              <w:t>.</w:t>
            </w:r>
          </w:p>
          <w:p w14:paraId="375A6AB3" w14:textId="0C68B52E" w:rsidR="00932A73" w:rsidRDefault="00932A73" w:rsidP="00E31C76">
            <w:pPr>
              <w:pStyle w:val="Listenabsatz"/>
              <w:numPr>
                <w:ilvl w:val="0"/>
                <w:numId w:val="5"/>
              </w:numPr>
            </w:pPr>
            <w:r>
              <w:t xml:space="preserve">eher einschätzen welche </w:t>
            </w:r>
            <w:r w:rsidR="00232217">
              <w:t xml:space="preserve">praktischen </w:t>
            </w:r>
            <w:r w:rsidR="00E31C76">
              <w:t>Schwierigkeiten</w:t>
            </w:r>
            <w:r>
              <w:t xml:space="preserve"> beim Bau eines Roboters auftreten können</w:t>
            </w:r>
            <w:r w:rsidR="00232217">
              <w:t xml:space="preserve"> und wie man diese </w:t>
            </w:r>
            <w:r w:rsidR="00E31C76">
              <w:t>Probleme lösen</w:t>
            </w:r>
            <w:r w:rsidR="00232217">
              <w:t xml:space="preserve"> kann</w:t>
            </w:r>
            <w:r w:rsidR="00D132C2">
              <w:t>.</w:t>
            </w:r>
          </w:p>
        </w:tc>
      </w:tr>
      <w:tr w:rsidR="00932A73" w14:paraId="03C832F3" w14:textId="77777777" w:rsidTr="00250022">
        <w:tc>
          <w:tcPr>
            <w:tcW w:w="1452" w:type="dxa"/>
            <w:shd w:val="clear" w:color="auto" w:fill="D9D9D9" w:themeFill="background1" w:themeFillShade="D9"/>
          </w:tcPr>
          <w:p w14:paraId="753267E2" w14:textId="4EB2368E" w:rsidR="00932A73" w:rsidRDefault="00250022" w:rsidP="0028392A">
            <w:r>
              <w:t>Präsentation</w:t>
            </w:r>
          </w:p>
        </w:tc>
        <w:tc>
          <w:tcPr>
            <w:tcW w:w="8384" w:type="dxa"/>
            <w:shd w:val="clear" w:color="auto" w:fill="D9D9D9" w:themeFill="background1" w:themeFillShade="D9"/>
          </w:tcPr>
          <w:p w14:paraId="29C8372C" w14:textId="3C9E7AD3" w:rsidR="00932A73" w:rsidRDefault="00932A73" w:rsidP="00B63BAC">
            <w:pPr>
              <w:pStyle w:val="Listenabsatz"/>
              <w:numPr>
                <w:ilvl w:val="0"/>
                <w:numId w:val="6"/>
              </w:numPr>
            </w:pPr>
            <w:r>
              <w:t>ihre Ergebnisse der Gruppe präsentieren</w:t>
            </w:r>
            <w:r w:rsidR="00D132C2">
              <w:t>.</w:t>
            </w:r>
          </w:p>
          <w:p w14:paraId="6EAC39DE" w14:textId="0C5381D0" w:rsidR="00932A73" w:rsidRDefault="00932A73" w:rsidP="00B63BAC">
            <w:pPr>
              <w:pStyle w:val="Listenabsatz"/>
              <w:numPr>
                <w:ilvl w:val="0"/>
                <w:numId w:val="6"/>
              </w:numPr>
            </w:pPr>
            <w:r>
              <w:t>die Programmierung des Roboters erklären</w:t>
            </w:r>
            <w:r w:rsidR="00D132C2">
              <w:t>.</w:t>
            </w:r>
          </w:p>
          <w:p w14:paraId="00F96662" w14:textId="556367C0" w:rsidR="00932A73" w:rsidRDefault="00932A73" w:rsidP="00DF1BC6">
            <w:pPr>
              <w:pStyle w:val="Listenabsatz"/>
              <w:keepNext/>
              <w:numPr>
                <w:ilvl w:val="0"/>
                <w:numId w:val="6"/>
              </w:numPr>
            </w:pPr>
            <w:r>
              <w:t>aufgetretene Probleme und deren Lösungen schildern</w:t>
            </w:r>
            <w:r w:rsidR="00D132C2">
              <w:t>.</w:t>
            </w:r>
          </w:p>
        </w:tc>
      </w:tr>
    </w:tbl>
    <w:p w14:paraId="05601D5F" w14:textId="1306A8D8" w:rsidR="00B63BAC" w:rsidRDefault="00760E30" w:rsidP="00DF1BC6">
      <w:pPr>
        <w:pStyle w:val="Beschriftung"/>
      </w:pPr>
      <w:bookmarkStart w:id="6" w:name="_Toc345265928"/>
      <w:r>
        <w:br/>
      </w:r>
      <w:r w:rsidR="00DF1BC6">
        <w:t xml:space="preserve">Tabelle </w:t>
      </w:r>
      <w:r w:rsidR="00E81229">
        <w:fldChar w:fldCharType="begin"/>
      </w:r>
      <w:r w:rsidR="00E81229">
        <w:instrText xml:space="preserve"> SEQ Tabelle \* ARABIC </w:instrText>
      </w:r>
      <w:r w:rsidR="00E81229">
        <w:fldChar w:fldCharType="separate"/>
      </w:r>
      <w:r w:rsidR="008E03F4">
        <w:rPr>
          <w:noProof/>
        </w:rPr>
        <w:t>2</w:t>
      </w:r>
      <w:r w:rsidR="00E81229">
        <w:rPr>
          <w:noProof/>
        </w:rPr>
        <w:fldChar w:fldCharType="end"/>
      </w:r>
      <w:r w:rsidR="00DF1BC6">
        <w:t xml:space="preserve"> - </w:t>
      </w:r>
      <w:r w:rsidR="00DF1BC6" w:rsidRPr="00671485">
        <w:t>Unterrichtsziele</w:t>
      </w:r>
      <w:bookmarkEnd w:id="6"/>
    </w:p>
    <w:p w14:paraId="3626A04C" w14:textId="77777777" w:rsidR="00DA3867" w:rsidRDefault="00DA3867">
      <w:pPr>
        <w:spacing w:line="276" w:lineRule="auto"/>
        <w:rPr>
          <w:rFonts w:asciiTheme="majorHAnsi" w:eastAsiaTheme="majorEastAsia" w:hAnsiTheme="majorHAnsi" w:cstheme="majorBidi"/>
          <w:bCs/>
          <w:caps/>
          <w:color w:val="7A7A7A" w:themeColor="accent1"/>
          <w:sz w:val="28"/>
          <w:szCs w:val="28"/>
        </w:rPr>
      </w:pPr>
      <w:r>
        <w:br w:type="page"/>
      </w:r>
    </w:p>
    <w:p w14:paraId="11860446" w14:textId="46EFADE7" w:rsidR="00AB2637" w:rsidRDefault="0005150F" w:rsidP="006F4E30">
      <w:pPr>
        <w:pStyle w:val="berschrift1"/>
      </w:pPr>
      <w:bookmarkStart w:id="7" w:name="_Toc363461955"/>
      <w:r>
        <w:lastRenderedPageBreak/>
        <w:t>Lerninhalte</w:t>
      </w:r>
      <w:bookmarkEnd w:id="7"/>
    </w:p>
    <w:p w14:paraId="7702F14A" w14:textId="73EF40DF" w:rsidR="0005150F" w:rsidRPr="0005150F" w:rsidRDefault="0005150F" w:rsidP="0005150F">
      <w:pPr>
        <w:pStyle w:val="berschrift2"/>
      </w:pPr>
      <w:bookmarkStart w:id="8" w:name="_Toc363461956"/>
      <w:r>
        <w:t>Papier und Bleistift</w:t>
      </w:r>
      <w:bookmarkEnd w:id="8"/>
    </w:p>
    <w:p w14:paraId="1198D916" w14:textId="71EA2F60" w:rsidR="00445D97" w:rsidRDefault="009A2247" w:rsidP="00607346">
      <w:r>
        <w:t xml:space="preserve">Nach einer kurzen Einführung in die Thematik der Unterrichtseinheit beginnt der erste Teil. </w:t>
      </w:r>
      <w:r w:rsidR="00445D97">
        <w:t xml:space="preserve">Die Schülerinnen und Schüler sollen verschiedene Strategien/Algorithmen </w:t>
      </w:r>
      <w:r w:rsidR="009539AA">
        <w:t xml:space="preserve">mit Stift und Papier </w:t>
      </w:r>
      <w:r w:rsidR="00445D97">
        <w:t>ausprobieren und so eine eigene Lösung finden</w:t>
      </w:r>
      <w:r>
        <w:t xml:space="preserve"> um aus einem Labyrinth zu entkommen</w:t>
      </w:r>
      <w:r w:rsidR="00445D97">
        <w:t xml:space="preserve">. Dazu sind </w:t>
      </w:r>
      <w:r>
        <w:t xml:space="preserve">nach einander </w:t>
      </w:r>
      <w:r w:rsidR="00445D97">
        <w:t>die Arbeitsblätter</w:t>
      </w:r>
      <w:r w:rsidR="00346819">
        <w:t xml:space="preserve"> 1</w:t>
      </w:r>
      <w:r>
        <w:t xml:space="preserve"> bis</w:t>
      </w:r>
      <w:r w:rsidR="00346819">
        <w:t xml:space="preserve"> 4</w:t>
      </w:r>
      <w:r w:rsidR="00445D97">
        <w:t xml:space="preserve"> </w:t>
      </w:r>
      <w:r>
        <w:t xml:space="preserve">(siehe </w:t>
      </w:r>
      <w:r w:rsidR="00445D97">
        <w:t>Anhang</w:t>
      </w:r>
      <w:r>
        <w:t>)</w:t>
      </w:r>
      <w:r w:rsidR="00445D97">
        <w:t xml:space="preserve"> zu verteilen</w:t>
      </w:r>
      <w:r w:rsidR="00086E91">
        <w:t>,</w:t>
      </w:r>
      <w:r>
        <w:t xml:space="preserve"> die didaktisch aufeinander aufbauen.</w:t>
      </w:r>
    </w:p>
    <w:p w14:paraId="2FCCE9D3" w14:textId="77777777" w:rsidR="00346819" w:rsidRPr="00443659" w:rsidRDefault="00346819" w:rsidP="00607346">
      <w:pPr>
        <w:rPr>
          <w:b/>
        </w:rPr>
      </w:pPr>
      <w:r w:rsidRPr="00443659">
        <w:rPr>
          <w:b/>
        </w:rPr>
        <w:t>Arbeitsblatt</w:t>
      </w:r>
      <w:r w:rsidR="0055688D" w:rsidRPr="00443659">
        <w:rPr>
          <w:b/>
        </w:rPr>
        <w:t xml:space="preserve"> 1</w:t>
      </w:r>
    </w:p>
    <w:p w14:paraId="7C19D0D4" w14:textId="77777777" w:rsidR="0055688D" w:rsidRDefault="001A5566" w:rsidP="00607346">
      <w:r>
        <w:t xml:space="preserve">Mögliche Lösung: </w:t>
      </w:r>
      <w:r w:rsidR="0055688D">
        <w:t>Intuitiv wird wohl die erste Idee im Dunkeln sein, mit ausgestreckten Armen eine Wand zu suchen und dieser Wand zu folgen, bis man (hoffentlich) den Ausgang findet.</w:t>
      </w:r>
    </w:p>
    <w:p w14:paraId="056D4470" w14:textId="77777777" w:rsidR="0055688D" w:rsidRPr="00443659" w:rsidRDefault="0055688D" w:rsidP="00607346">
      <w:pPr>
        <w:rPr>
          <w:b/>
        </w:rPr>
      </w:pPr>
      <w:r w:rsidRPr="00443659">
        <w:rPr>
          <w:b/>
        </w:rPr>
        <w:t>Arbeitsblatt 2</w:t>
      </w:r>
    </w:p>
    <w:p w14:paraId="4570470A" w14:textId="369CA20B" w:rsidR="00445D97" w:rsidRDefault="001A5566" w:rsidP="00607346">
      <w:r>
        <w:t xml:space="preserve">Mögliche Lösung: </w:t>
      </w:r>
      <w:r w:rsidR="009539AA">
        <w:t xml:space="preserve">Folge der Wand nur so lange, bis du wieder in die alte Richtung läufst. Danach läufst du </w:t>
      </w:r>
      <w:r w:rsidR="00086E91">
        <w:t xml:space="preserve">so lange </w:t>
      </w:r>
      <w:r w:rsidR="009539AA">
        <w:t>geradeaus</w:t>
      </w:r>
      <w:r w:rsidR="00086E91">
        <w:t>,</w:t>
      </w:r>
      <w:r w:rsidR="009539AA">
        <w:t xml:space="preserve"> bis du wieder auf eine Wand triffst.</w:t>
      </w:r>
    </w:p>
    <w:p w14:paraId="7F62260B" w14:textId="77777777" w:rsidR="001A5566" w:rsidRPr="00443659" w:rsidRDefault="001A5566" w:rsidP="00607346">
      <w:pPr>
        <w:rPr>
          <w:b/>
        </w:rPr>
      </w:pPr>
      <w:r w:rsidRPr="00443659">
        <w:rPr>
          <w:b/>
        </w:rPr>
        <w:t>Arbeitsblatt 3</w:t>
      </w:r>
    </w:p>
    <w:p w14:paraId="0D00C398" w14:textId="25789283" w:rsidR="005761FF" w:rsidRDefault="001A5566" w:rsidP="00607346">
      <w:r>
        <w:t xml:space="preserve">Mögliche Lösung: </w:t>
      </w:r>
      <w:r w:rsidR="005761FF">
        <w:t xml:space="preserve">Hier kommt der eigentliche </w:t>
      </w:r>
      <w:proofErr w:type="spellStart"/>
      <w:r w:rsidR="005761FF">
        <w:t>Pledge</w:t>
      </w:r>
      <w:proofErr w:type="spellEnd"/>
      <w:r w:rsidR="005761FF">
        <w:t>-Algorithmus zum Zug. Damit der Ausgang gefunden wird, müssen die Drehungen gezählt werden. Der Roboter beginnt mit der Fahrt geradeaus und setzt den Drehungszähler auf 0. Beim ersten Hindernis dreht er um 90 Grad nach rechts und erhöht den Drehungszähler um +1. Jetzt folgt er dem Hindernis und passt bei jeder Richtungsänderung seinen Drehungszähler entsprechend an (Rechtsdrehung +1 und Linksdrehung -1). Sobald der Drehungszähler auf 0 steht</w:t>
      </w:r>
      <w:r w:rsidR="00086E91">
        <w:t>,</w:t>
      </w:r>
      <w:r w:rsidR="005761FF">
        <w:t xml:space="preserve"> fährt der Roboter geradeaus, bis er auf das nächste Hindernis trifft.</w:t>
      </w:r>
    </w:p>
    <w:p w14:paraId="4337AC06" w14:textId="715C5BBB" w:rsidR="001A5566" w:rsidRPr="00443659" w:rsidRDefault="001A5566" w:rsidP="00607346">
      <w:pPr>
        <w:rPr>
          <w:b/>
        </w:rPr>
      </w:pPr>
      <w:r w:rsidRPr="00443659">
        <w:rPr>
          <w:b/>
        </w:rPr>
        <w:t>Arbeitsblatt 4</w:t>
      </w:r>
    </w:p>
    <w:p w14:paraId="56BC2464" w14:textId="0ABEA2AB" w:rsidR="00D132C2" w:rsidRDefault="00443659" w:rsidP="00607346">
      <w:r>
        <w:t>Mit dem letzten Arbeitsblatt soll der Algorithmus weiter gefestigt werden.</w:t>
      </w:r>
    </w:p>
    <w:p w14:paraId="461709EF" w14:textId="77777777" w:rsidR="009A2247" w:rsidRDefault="009A2247" w:rsidP="009A2247">
      <w:r>
        <w:rPr>
          <w:noProof/>
        </w:rPr>
        <w:drawing>
          <wp:anchor distT="0" distB="0" distL="114300" distR="114300" simplePos="0" relativeHeight="251687424" behindDoc="0" locked="0" layoutInCell="1" allowOverlap="1" wp14:anchorId="7CE4E073" wp14:editId="738398AE">
            <wp:simplePos x="0" y="0"/>
            <wp:positionH relativeFrom="column">
              <wp:posOffset>0</wp:posOffset>
            </wp:positionH>
            <wp:positionV relativeFrom="paragraph">
              <wp:posOffset>47625</wp:posOffset>
            </wp:positionV>
            <wp:extent cx="923925" cy="918845"/>
            <wp:effectExtent l="0" t="0" r="9525" b="0"/>
            <wp:wrapSquare wrapText="bothSides"/>
            <wp:docPr id="9249" name="Grafik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 name="MC900023477[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18845"/>
                    </a:xfrm>
                    <a:prstGeom prst="rect">
                      <a:avLst/>
                    </a:prstGeom>
                  </pic:spPr>
                </pic:pic>
              </a:graphicData>
            </a:graphic>
          </wp:anchor>
        </w:drawing>
      </w:r>
      <w:r>
        <w:t>In der Partnerarbeit werden die verschiedenen Sichtweisen (die des Roboters und die des Steuerungsprogramms) bewusstgemacht. In der Diskussion miteinander werden bestehende Lösungen getestet und neue gefunden. Die Lehrperson soll sich bewusst mit helfen zurückhalten, damit die Eigenleistung der Teams gefördert wird.</w:t>
      </w:r>
    </w:p>
    <w:p w14:paraId="2ED460CD" w14:textId="77777777" w:rsidR="009A2247" w:rsidRDefault="009A2247" w:rsidP="00607346"/>
    <w:p w14:paraId="7BD360BF" w14:textId="77777777" w:rsidR="008129AA" w:rsidRDefault="008129AA">
      <w:pPr>
        <w:spacing w:line="276" w:lineRule="auto"/>
      </w:pPr>
      <w:r>
        <w:br w:type="page"/>
      </w:r>
    </w:p>
    <w:p w14:paraId="773372EC" w14:textId="77777777" w:rsidR="008129AA" w:rsidRDefault="008129AA" w:rsidP="0028392A">
      <w:pPr>
        <w:pStyle w:val="berschrift3"/>
      </w:pPr>
      <w:bookmarkStart w:id="9" w:name="_Toc363461957"/>
      <w:r>
        <w:lastRenderedPageBreak/>
        <w:t>Der Pledge Algorithmus</w:t>
      </w:r>
      <w:bookmarkEnd w:id="9"/>
    </w:p>
    <w:p w14:paraId="0BCCCB89" w14:textId="320145E8" w:rsidR="00953D1A" w:rsidRPr="00953D1A" w:rsidRDefault="00953D1A" w:rsidP="00953D1A">
      <w:r>
        <w:t xml:space="preserve">Anhand des folgenden Algorithmus, den angeblich ein damals zwölfjähriger Junge namens John </w:t>
      </w:r>
      <w:proofErr w:type="spellStart"/>
      <w:r>
        <w:t>Pledge</w:t>
      </w:r>
      <w:proofErr w:type="spellEnd"/>
      <w:r>
        <w:t xml:space="preserve"> gefunden haben soll, möchten wir zeigen, dass </w:t>
      </w:r>
      <w:r w:rsidR="00AC6556">
        <w:t xml:space="preserve">damit in jedem denkbaren ebenen Labyrinth </w:t>
      </w:r>
      <w:r w:rsidR="00DD3E6C">
        <w:t xml:space="preserve">in endlicher Zeit </w:t>
      </w:r>
      <w:r w:rsidR="00AC6556">
        <w:t>ein Ausweg aus dem Dunkeln gefunden werden kann</w:t>
      </w:r>
      <w:r w:rsidR="00DD3E6C">
        <w:t>, sofern es einen erreichbaren Ausgang gibt.</w:t>
      </w:r>
    </w:p>
    <w:p w14:paraId="4AA90DBA" w14:textId="77777777" w:rsidR="008129AA" w:rsidRDefault="00953D1A" w:rsidP="00953D1A">
      <w:pPr>
        <w:pStyle w:val="Code"/>
        <w:tabs>
          <w:tab w:val="left" w:pos="426"/>
          <w:tab w:val="left" w:pos="851"/>
          <w:tab w:val="left" w:pos="1276"/>
        </w:tabs>
        <w:ind w:left="0"/>
      </w:pPr>
      <w:r>
        <w:t>1</w:t>
      </w:r>
      <w:r>
        <w:tab/>
      </w:r>
      <w:r w:rsidR="008129AA">
        <w:t>Setze Umdrehungszähler auf 0</w:t>
      </w:r>
      <w:r>
        <w:t>;</w:t>
      </w:r>
    </w:p>
    <w:p w14:paraId="528072EF" w14:textId="77777777" w:rsidR="008129AA" w:rsidRDefault="00953D1A" w:rsidP="00953D1A">
      <w:pPr>
        <w:pStyle w:val="Code"/>
        <w:tabs>
          <w:tab w:val="left" w:pos="426"/>
          <w:tab w:val="left" w:pos="851"/>
          <w:tab w:val="left" w:pos="1276"/>
        </w:tabs>
        <w:ind w:left="0"/>
      </w:pPr>
      <w:r>
        <w:t>2</w:t>
      </w:r>
      <w:r>
        <w:tab/>
      </w:r>
      <w:proofErr w:type="spellStart"/>
      <w:r w:rsidR="008129AA" w:rsidRPr="00953D1A">
        <w:rPr>
          <w:b/>
        </w:rPr>
        <w:t>repeat</w:t>
      </w:r>
      <w:proofErr w:type="spellEnd"/>
    </w:p>
    <w:p w14:paraId="24C616EA" w14:textId="77777777" w:rsidR="008129AA" w:rsidRDefault="00953D1A" w:rsidP="00953D1A">
      <w:pPr>
        <w:pStyle w:val="Code"/>
        <w:tabs>
          <w:tab w:val="left" w:pos="426"/>
          <w:tab w:val="left" w:pos="851"/>
          <w:tab w:val="left" w:pos="1276"/>
        </w:tabs>
        <w:ind w:left="0"/>
      </w:pPr>
      <w:r>
        <w:t>3</w:t>
      </w:r>
      <w:r>
        <w:tab/>
      </w:r>
      <w:r w:rsidR="008129AA">
        <w:tab/>
      </w:r>
      <w:proofErr w:type="spellStart"/>
      <w:r w:rsidR="008129AA" w:rsidRPr="00953D1A">
        <w:rPr>
          <w:b/>
        </w:rPr>
        <w:t>repeat</w:t>
      </w:r>
      <w:proofErr w:type="spellEnd"/>
    </w:p>
    <w:p w14:paraId="5E69CB8C" w14:textId="77777777" w:rsidR="00953D1A" w:rsidRDefault="00953D1A" w:rsidP="00953D1A">
      <w:pPr>
        <w:pStyle w:val="Code"/>
        <w:tabs>
          <w:tab w:val="left" w:pos="426"/>
          <w:tab w:val="left" w:pos="851"/>
          <w:tab w:val="left" w:pos="1276"/>
        </w:tabs>
        <w:ind w:left="0"/>
      </w:pPr>
      <w:r>
        <w:t>4</w:t>
      </w:r>
      <w:r>
        <w:tab/>
      </w:r>
      <w:r>
        <w:tab/>
      </w:r>
      <w:r>
        <w:tab/>
        <w:t>Gehe geradeaus;</w:t>
      </w:r>
    </w:p>
    <w:p w14:paraId="1BB2B113" w14:textId="77777777" w:rsidR="00953D1A" w:rsidRDefault="00953D1A" w:rsidP="00953D1A">
      <w:pPr>
        <w:pStyle w:val="Code"/>
        <w:tabs>
          <w:tab w:val="left" w:pos="426"/>
          <w:tab w:val="left" w:pos="851"/>
          <w:tab w:val="left" w:pos="1276"/>
        </w:tabs>
        <w:ind w:left="0"/>
      </w:pPr>
      <w:r>
        <w:t>5</w:t>
      </w:r>
      <w:r>
        <w:tab/>
      </w:r>
      <w:r>
        <w:tab/>
      </w:r>
      <w:proofErr w:type="spellStart"/>
      <w:r w:rsidRPr="00953D1A">
        <w:rPr>
          <w:b/>
        </w:rPr>
        <w:t>until</w:t>
      </w:r>
      <w:proofErr w:type="spellEnd"/>
      <w:r>
        <w:t xml:space="preserve"> Wand erreicht;</w:t>
      </w:r>
    </w:p>
    <w:p w14:paraId="313FD901" w14:textId="77777777" w:rsidR="00953D1A" w:rsidRDefault="00953D1A" w:rsidP="00953D1A">
      <w:pPr>
        <w:pStyle w:val="Code"/>
        <w:tabs>
          <w:tab w:val="left" w:pos="426"/>
          <w:tab w:val="left" w:pos="851"/>
          <w:tab w:val="left" w:pos="1276"/>
        </w:tabs>
        <w:ind w:left="0"/>
      </w:pPr>
      <w:r>
        <w:t>6</w:t>
      </w:r>
      <w:r>
        <w:tab/>
      </w:r>
      <w:r>
        <w:tab/>
        <w:t>Drehe nach rechts;</w:t>
      </w:r>
    </w:p>
    <w:p w14:paraId="7974D08E" w14:textId="77777777" w:rsidR="00953D1A" w:rsidRDefault="00953D1A" w:rsidP="00953D1A">
      <w:pPr>
        <w:pStyle w:val="Code"/>
        <w:tabs>
          <w:tab w:val="left" w:pos="426"/>
          <w:tab w:val="left" w:pos="851"/>
          <w:tab w:val="left" w:pos="1276"/>
        </w:tabs>
        <w:ind w:left="0"/>
      </w:pPr>
      <w:r>
        <w:t>7</w:t>
      </w:r>
      <w:r>
        <w:tab/>
      </w:r>
      <w:r>
        <w:tab/>
      </w:r>
      <w:proofErr w:type="spellStart"/>
      <w:r w:rsidRPr="00953D1A">
        <w:rPr>
          <w:b/>
        </w:rPr>
        <w:t>repeat</w:t>
      </w:r>
      <w:proofErr w:type="spellEnd"/>
    </w:p>
    <w:p w14:paraId="1171C595" w14:textId="77777777" w:rsidR="00953D1A" w:rsidRDefault="00953D1A" w:rsidP="00953D1A">
      <w:pPr>
        <w:pStyle w:val="Code"/>
        <w:tabs>
          <w:tab w:val="left" w:pos="426"/>
          <w:tab w:val="left" w:pos="851"/>
          <w:tab w:val="left" w:pos="1276"/>
        </w:tabs>
        <w:ind w:left="0"/>
      </w:pPr>
      <w:r>
        <w:t>8</w:t>
      </w:r>
      <w:r>
        <w:tab/>
      </w:r>
      <w:r>
        <w:tab/>
      </w:r>
      <w:r>
        <w:tab/>
        <w:t>Folge dem Hindernis;</w:t>
      </w:r>
    </w:p>
    <w:p w14:paraId="54B5B17B" w14:textId="77777777" w:rsidR="00953D1A" w:rsidRDefault="00953D1A" w:rsidP="00953D1A">
      <w:pPr>
        <w:pStyle w:val="Code"/>
        <w:tabs>
          <w:tab w:val="left" w:pos="426"/>
          <w:tab w:val="left" w:pos="851"/>
          <w:tab w:val="left" w:pos="1276"/>
        </w:tabs>
        <w:ind w:left="0"/>
      </w:pPr>
      <w:r>
        <w:t>9</w:t>
      </w:r>
      <w:r>
        <w:tab/>
      </w:r>
      <w:r>
        <w:tab/>
      </w:r>
      <w:proofErr w:type="spellStart"/>
      <w:r w:rsidRPr="00953D1A">
        <w:rPr>
          <w:b/>
        </w:rPr>
        <w:t>until</w:t>
      </w:r>
      <w:proofErr w:type="spellEnd"/>
      <w:r>
        <w:t xml:space="preserve"> Umdrehungszähler = 0;</w:t>
      </w:r>
    </w:p>
    <w:p w14:paraId="5966990B" w14:textId="77777777" w:rsidR="00953D1A" w:rsidRDefault="00953D1A" w:rsidP="00953D1A">
      <w:pPr>
        <w:pStyle w:val="Code"/>
        <w:tabs>
          <w:tab w:val="left" w:pos="426"/>
          <w:tab w:val="left" w:pos="851"/>
          <w:tab w:val="left" w:pos="1276"/>
        </w:tabs>
        <w:ind w:left="0"/>
      </w:pPr>
      <w:r>
        <w:t>10</w:t>
      </w:r>
      <w:r>
        <w:tab/>
      </w:r>
      <w:proofErr w:type="spellStart"/>
      <w:r w:rsidRPr="00953D1A">
        <w:rPr>
          <w:b/>
        </w:rPr>
        <w:t>until</w:t>
      </w:r>
      <w:proofErr w:type="spellEnd"/>
      <w:r>
        <w:t xml:space="preserve"> ins Helle gelangt;</w:t>
      </w:r>
    </w:p>
    <w:p w14:paraId="500A2146" w14:textId="77777777" w:rsidR="00AC6556" w:rsidRDefault="00E81229" w:rsidP="00AC6556">
      <w:pPr>
        <w:tabs>
          <w:tab w:val="right" w:pos="10065"/>
        </w:tabs>
        <w:spacing w:line="276" w:lineRule="auto"/>
      </w:pPr>
      <w:sdt>
        <w:sdtPr>
          <w:id w:val="-1001044338"/>
          <w:citation/>
        </w:sdtPr>
        <w:sdtEndPr/>
        <w:sdtContent>
          <w:r w:rsidR="00AC6556">
            <w:fldChar w:fldCharType="begin"/>
          </w:r>
          <w:r w:rsidR="00AC6556">
            <w:instrText xml:space="preserve"> CITATION Ber08 \l 2055 </w:instrText>
          </w:r>
          <w:r w:rsidR="00AC6556">
            <w:fldChar w:fldCharType="separate"/>
          </w:r>
          <w:r w:rsidR="00D075B4">
            <w:rPr>
              <w:noProof/>
            </w:rPr>
            <w:t>(Berthold Vöcking, 2008)</w:t>
          </w:r>
          <w:r w:rsidR="00AC6556">
            <w:fldChar w:fldCharType="end"/>
          </w:r>
        </w:sdtContent>
      </w:sdt>
      <w:r w:rsidR="00AC6556">
        <w:t xml:space="preserve"> S.77</w:t>
      </w:r>
    </w:p>
    <w:p w14:paraId="2FAB51F2" w14:textId="5FDD24A3" w:rsidR="00AC6556" w:rsidRDefault="00B77578" w:rsidP="00D458F3">
      <w:pPr>
        <w:tabs>
          <w:tab w:val="right" w:pos="10065"/>
        </w:tabs>
        <w:spacing w:line="276" w:lineRule="auto"/>
      </w:pPr>
      <w:r>
        <w:t xml:space="preserve">Bei jeder Rechtsdrehung müssen wir den Umdrehungszähler um 1 erhöhen und bei einer Linksdrehung entsprechend um 1 erniedrigen (oder umgekehrt). </w:t>
      </w:r>
      <w:r w:rsidR="006A74C4">
        <w:t>Nur wenn der Umdrehungszähler auf 0 steht, kann und soll sich der Roboter vom Hindernis lösen. Genau so findet er in jedem Fall den Ausgang aus einem Labyrinth</w:t>
      </w:r>
      <w:r w:rsidR="00907A2F">
        <w:t>, sofern ein solcher existiert</w:t>
      </w:r>
      <w:r w:rsidR="006A74C4">
        <w:t>.</w:t>
      </w:r>
      <w:r w:rsidR="00D458F3">
        <w:t xml:space="preserve"> </w:t>
      </w:r>
      <w:r w:rsidR="00AC6556">
        <w:t>Wie können wir das beweisen?</w:t>
      </w:r>
    </w:p>
    <w:p w14:paraId="39380057" w14:textId="7D19B7CF" w:rsidR="00487FE1" w:rsidRDefault="003C5749">
      <w:pPr>
        <w:spacing w:line="276" w:lineRule="auto"/>
      </w:pPr>
      <w:r>
        <w:t>Das folgende Vorgehen</w:t>
      </w:r>
      <w:r w:rsidR="00D436E4">
        <w:t xml:space="preserve"> für </w:t>
      </w:r>
      <w:r w:rsidR="00487FE1">
        <w:t>einen</w:t>
      </w:r>
      <w:r w:rsidR="00D436E4">
        <w:t xml:space="preserve"> Beweis ist dem </w:t>
      </w:r>
      <w:r w:rsidR="00D8361D">
        <w:t>elektronischen</w:t>
      </w:r>
      <w:r w:rsidR="00D436E4">
        <w:t xml:space="preserve"> Dokument im Anhang </w:t>
      </w:r>
      <w:sdt>
        <w:sdtPr>
          <w:id w:val="1042867353"/>
          <w:citation/>
        </w:sdtPr>
        <w:sdtEndPr/>
        <w:sdtContent>
          <w:r w:rsidR="00D8361D">
            <w:fldChar w:fldCharType="begin"/>
          </w:r>
          <w:r w:rsidR="00D8361D">
            <w:instrText xml:space="preserve"> CITATION DrH12 \l 2055 </w:instrText>
          </w:r>
          <w:r w:rsidR="00D8361D">
            <w:fldChar w:fldCharType="separate"/>
          </w:r>
          <w:r w:rsidR="00D075B4">
            <w:rPr>
              <w:noProof/>
            </w:rPr>
            <w:t>(Dr. Hanjo Täubing, 2012)</w:t>
          </w:r>
          <w:r w:rsidR="00D8361D">
            <w:fldChar w:fldCharType="end"/>
          </w:r>
        </w:sdtContent>
      </w:sdt>
      <w:r w:rsidR="00487FE1">
        <w:t xml:space="preserve"> </w:t>
      </w:r>
      <w:r w:rsidR="00D436E4">
        <w:t xml:space="preserve">entnommen. </w:t>
      </w:r>
    </w:p>
    <w:p w14:paraId="0F240A1E" w14:textId="7219CC4D" w:rsidR="00487FE1" w:rsidRDefault="00487FE1" w:rsidP="00487FE1">
      <w:pPr>
        <w:pStyle w:val="Listenabsatz"/>
        <w:numPr>
          <w:ilvl w:val="0"/>
          <w:numId w:val="10"/>
        </w:numPr>
        <w:spacing w:line="276" w:lineRule="auto"/>
      </w:pPr>
      <w:r>
        <w:t>Zeige, dass es keine Kreuzung auf dem Weg durch das Labyrinth geben kann</w:t>
      </w:r>
      <w:r w:rsidR="006B74A5">
        <w:t>!</w:t>
      </w:r>
    </w:p>
    <w:p w14:paraId="66DA015F" w14:textId="77777777" w:rsidR="006A74C4" w:rsidRDefault="006A74C4" w:rsidP="006A74C4">
      <w:pPr>
        <w:pStyle w:val="Listenabsatz"/>
        <w:spacing w:line="276" w:lineRule="auto"/>
      </w:pPr>
    </w:p>
    <w:p w14:paraId="7B126961" w14:textId="5EAD7D54" w:rsidR="00487FE1" w:rsidRDefault="00907A2F" w:rsidP="00487FE1">
      <w:pPr>
        <w:pStyle w:val="Listenabsatz"/>
        <w:numPr>
          <w:ilvl w:val="1"/>
          <w:numId w:val="10"/>
        </w:numPr>
        <w:spacing w:line="276" w:lineRule="auto"/>
      </w:pPr>
      <w:r>
        <w:t>Wir führen einen Widerspruchsbeweis und nehmen dazu an</w:t>
      </w:r>
      <w:r w:rsidR="00487FE1">
        <w:t>: Es gibt eine Kreuzung</w:t>
      </w:r>
      <w:r>
        <w:t>.</w:t>
      </w:r>
    </w:p>
    <w:p w14:paraId="066C80C8" w14:textId="26C6FCBB" w:rsidR="003C5749" w:rsidRDefault="003C5749" w:rsidP="003C5749">
      <w:pPr>
        <w:pStyle w:val="Listenabsatz"/>
        <w:spacing w:line="276" w:lineRule="auto"/>
        <w:ind w:left="1440"/>
      </w:pPr>
    </w:p>
    <w:p w14:paraId="36DB716F" w14:textId="419C4709" w:rsidR="00487FE1" w:rsidRDefault="00A06663" w:rsidP="00487FE1">
      <w:pPr>
        <w:pStyle w:val="Listenabsatz"/>
        <w:numPr>
          <w:ilvl w:val="2"/>
          <w:numId w:val="10"/>
        </w:numPr>
        <w:spacing w:line="276" w:lineRule="auto"/>
      </w:pPr>
      <w:r>
        <w:t>Fall</w:t>
      </w:r>
      <w:r w:rsidR="00487FE1">
        <w:t xml:space="preserve"> 1</w:t>
      </w:r>
    </w:p>
    <w:p w14:paraId="00259BDB" w14:textId="3A23A879" w:rsidR="006B74A5" w:rsidRDefault="006B74A5" w:rsidP="006B74A5">
      <w:pPr>
        <w:pStyle w:val="Listenabsatz"/>
        <w:spacing w:line="276" w:lineRule="auto"/>
        <w:ind w:left="2160"/>
      </w:pPr>
      <w:r>
        <w:rPr>
          <w:noProof/>
        </w:rPr>
        <w:drawing>
          <wp:anchor distT="0" distB="0" distL="114300" distR="114300" simplePos="0" relativeHeight="251689472" behindDoc="0" locked="0" layoutInCell="1" allowOverlap="1" wp14:anchorId="6DFE52EB" wp14:editId="2430AF30">
            <wp:simplePos x="0" y="0"/>
            <wp:positionH relativeFrom="column">
              <wp:posOffset>1373505</wp:posOffset>
            </wp:positionH>
            <wp:positionV relativeFrom="paragraph">
              <wp:posOffset>5715</wp:posOffset>
            </wp:positionV>
            <wp:extent cx="1952625" cy="1143000"/>
            <wp:effectExtent l="0" t="0" r="9525" b="0"/>
            <wp:wrapSquare wrapText="bothSides"/>
            <wp:docPr id="9227" name="Grafik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52625" cy="1143000"/>
                    </a:xfrm>
                    <a:prstGeom prst="rect">
                      <a:avLst/>
                    </a:prstGeom>
                  </pic:spPr>
                </pic:pic>
              </a:graphicData>
            </a:graphic>
          </wp:anchor>
        </w:drawing>
      </w:r>
      <w:r w:rsidR="003C5749">
        <w:t xml:space="preserve">Eine Kreuzung kann sich nicht mitten auf einer Wand befinden, da der Roboter </w:t>
      </w:r>
      <w:r w:rsidR="00DB7233">
        <w:t>nicht durch die Wand hindurchfahren kann. Er ist blockiert und muss abdrehen.</w:t>
      </w:r>
    </w:p>
    <w:p w14:paraId="1381E075" w14:textId="3B421241" w:rsidR="003C5749" w:rsidRDefault="003C5749" w:rsidP="006B74A5">
      <w:pPr>
        <w:pStyle w:val="Listenabsatz"/>
        <w:spacing w:line="276" w:lineRule="auto"/>
        <w:ind w:left="2160"/>
      </w:pPr>
    </w:p>
    <w:p w14:paraId="55D14696" w14:textId="77777777" w:rsidR="003C5749" w:rsidRDefault="003C5749" w:rsidP="006B74A5">
      <w:pPr>
        <w:pStyle w:val="Listenabsatz"/>
        <w:spacing w:line="276" w:lineRule="auto"/>
        <w:ind w:left="2160"/>
      </w:pPr>
    </w:p>
    <w:p w14:paraId="3BCA7D76" w14:textId="77777777" w:rsidR="003C5749" w:rsidRDefault="003C5749" w:rsidP="006B74A5">
      <w:pPr>
        <w:pStyle w:val="Listenabsatz"/>
        <w:spacing w:line="276" w:lineRule="auto"/>
        <w:ind w:left="2160"/>
      </w:pPr>
    </w:p>
    <w:p w14:paraId="3917DFE9" w14:textId="77777777" w:rsidR="006A74C4" w:rsidRDefault="006A74C4">
      <w:pPr>
        <w:spacing w:line="276" w:lineRule="auto"/>
      </w:pPr>
      <w:r>
        <w:br w:type="page"/>
      </w:r>
    </w:p>
    <w:p w14:paraId="35F30413" w14:textId="513A7BAC" w:rsidR="00487FE1" w:rsidRDefault="00A06663" w:rsidP="00487FE1">
      <w:pPr>
        <w:pStyle w:val="Listenabsatz"/>
        <w:numPr>
          <w:ilvl w:val="2"/>
          <w:numId w:val="10"/>
        </w:numPr>
        <w:spacing w:line="276" w:lineRule="auto"/>
      </w:pPr>
      <w:r>
        <w:lastRenderedPageBreak/>
        <w:t>Fall</w:t>
      </w:r>
      <w:r w:rsidR="00487FE1">
        <w:t xml:space="preserve"> 2</w:t>
      </w:r>
    </w:p>
    <w:p w14:paraId="462829DA" w14:textId="1C5A6217" w:rsidR="006B74A5" w:rsidRDefault="006B74A5" w:rsidP="006B74A5">
      <w:pPr>
        <w:pStyle w:val="Listenabsatz"/>
        <w:spacing w:line="276" w:lineRule="auto"/>
        <w:ind w:left="2160"/>
      </w:pPr>
      <w:r>
        <w:rPr>
          <w:noProof/>
        </w:rPr>
        <w:drawing>
          <wp:anchor distT="0" distB="0" distL="114300" distR="114300" simplePos="0" relativeHeight="251691520" behindDoc="0" locked="0" layoutInCell="1" allowOverlap="1" wp14:anchorId="574C489D" wp14:editId="622811AD">
            <wp:simplePos x="0" y="0"/>
            <wp:positionH relativeFrom="column">
              <wp:posOffset>1373505</wp:posOffset>
            </wp:positionH>
            <wp:positionV relativeFrom="paragraph">
              <wp:posOffset>4445</wp:posOffset>
            </wp:positionV>
            <wp:extent cx="2057400" cy="1819275"/>
            <wp:effectExtent l="0" t="0" r="0" b="9525"/>
            <wp:wrapSquare wrapText="bothSides"/>
            <wp:docPr id="9235" name="Grafik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57400" cy="1819275"/>
                    </a:xfrm>
                    <a:prstGeom prst="rect">
                      <a:avLst/>
                    </a:prstGeom>
                  </pic:spPr>
                </pic:pic>
              </a:graphicData>
            </a:graphic>
          </wp:anchor>
        </w:drawing>
      </w:r>
      <w:r w:rsidR="00DB7233">
        <w:t>Bei einem Kreuzungspunkt stehen folglich zwei Wände in Kontakt. Da unser Zähler auf 0 steht, wenn wir keine Wand berühren und uns von einem Hindernis lösen, ist dieser Fall ebenfalls ausgeschlossen</w:t>
      </w:r>
      <w:r w:rsidR="00193320">
        <w:t>, weil der Zähler nicht für beide Richtungen (waagrecht und senkrecht) 0 sein kann</w:t>
      </w:r>
      <w:r w:rsidR="00DB7233">
        <w:t>.</w:t>
      </w:r>
    </w:p>
    <w:p w14:paraId="4395E544" w14:textId="77777777" w:rsidR="006B74A5" w:rsidRDefault="006B74A5" w:rsidP="006B74A5">
      <w:pPr>
        <w:pStyle w:val="Listenabsatz"/>
        <w:spacing w:line="276" w:lineRule="auto"/>
        <w:ind w:left="2160"/>
      </w:pPr>
    </w:p>
    <w:p w14:paraId="56DD17C4" w14:textId="1923C152" w:rsidR="003C5749" w:rsidRDefault="003C5749" w:rsidP="006B74A5">
      <w:pPr>
        <w:pStyle w:val="Listenabsatz"/>
        <w:spacing w:line="276" w:lineRule="auto"/>
        <w:ind w:left="2160"/>
      </w:pPr>
    </w:p>
    <w:p w14:paraId="546A9D5C" w14:textId="77777777" w:rsidR="003C5749" w:rsidRDefault="003C5749" w:rsidP="006B74A5">
      <w:pPr>
        <w:pStyle w:val="Listenabsatz"/>
        <w:spacing w:line="276" w:lineRule="auto"/>
        <w:ind w:left="2160"/>
      </w:pPr>
    </w:p>
    <w:p w14:paraId="7E3D809F" w14:textId="77777777" w:rsidR="003C5749" w:rsidRDefault="003C5749" w:rsidP="006B74A5">
      <w:pPr>
        <w:pStyle w:val="Listenabsatz"/>
        <w:spacing w:line="276" w:lineRule="auto"/>
        <w:ind w:left="2160"/>
      </w:pPr>
    </w:p>
    <w:p w14:paraId="3A44B035" w14:textId="77777777" w:rsidR="003C5749" w:rsidRDefault="003C5749" w:rsidP="006B74A5">
      <w:pPr>
        <w:pStyle w:val="Listenabsatz"/>
        <w:spacing w:line="276" w:lineRule="auto"/>
        <w:ind w:left="2160"/>
      </w:pPr>
    </w:p>
    <w:p w14:paraId="69AF6A94" w14:textId="62BFAA98" w:rsidR="006B74A5" w:rsidRDefault="006B74A5" w:rsidP="006B74A5">
      <w:pPr>
        <w:pStyle w:val="Listenabsatz"/>
        <w:numPr>
          <w:ilvl w:val="0"/>
          <w:numId w:val="10"/>
        </w:numPr>
        <w:spacing w:line="276" w:lineRule="auto"/>
      </w:pPr>
      <w:r>
        <w:t>Zeige, dass sich der Roboter in einer Endlosschleife befindet!</w:t>
      </w:r>
    </w:p>
    <w:p w14:paraId="4A7C0A6D" w14:textId="2427CEA1" w:rsidR="006B74A5" w:rsidRDefault="006B74A5" w:rsidP="006B74A5">
      <w:pPr>
        <w:pStyle w:val="Listenabsatz"/>
        <w:numPr>
          <w:ilvl w:val="1"/>
          <w:numId w:val="10"/>
        </w:numPr>
        <w:spacing w:line="276" w:lineRule="auto"/>
      </w:pPr>
      <w:r>
        <w:t xml:space="preserve">da es keine Kreuzungen geben und der Roboter nur in einer Richtung einer Wand entlang fahren kann, muss </w:t>
      </w:r>
      <w:r w:rsidR="00DB7233">
        <w:t>der Roboter</w:t>
      </w:r>
      <w:r>
        <w:t xml:space="preserve"> demnach zweimal bei einer richtungsändernden Stelle durchkommen.</w:t>
      </w:r>
    </w:p>
    <w:p w14:paraId="61A99EFB" w14:textId="77777777" w:rsidR="003C5749" w:rsidRDefault="003C5749" w:rsidP="003C5749">
      <w:pPr>
        <w:pStyle w:val="Listenabsatz"/>
        <w:spacing w:line="276" w:lineRule="auto"/>
        <w:ind w:left="1440"/>
      </w:pPr>
    </w:p>
    <w:p w14:paraId="50A24E66" w14:textId="3F3A2B14" w:rsidR="006B74A5" w:rsidRDefault="003C5749" w:rsidP="006B74A5">
      <w:pPr>
        <w:pStyle w:val="Listenabsatz"/>
        <w:numPr>
          <w:ilvl w:val="2"/>
          <w:numId w:val="10"/>
        </w:numPr>
        <w:spacing w:line="276" w:lineRule="auto"/>
      </w:pPr>
      <w:r>
        <w:t>Fall</w:t>
      </w:r>
      <w:r w:rsidR="006B74A5">
        <w:t xml:space="preserve"> 1</w:t>
      </w:r>
    </w:p>
    <w:p w14:paraId="4BCA9028" w14:textId="40ADE68B" w:rsidR="003C5749" w:rsidRDefault="00DB7233" w:rsidP="003C5749">
      <w:pPr>
        <w:spacing w:line="276" w:lineRule="auto"/>
        <w:ind w:left="2127"/>
      </w:pPr>
      <w:r>
        <w:t xml:space="preserve">Der Roboter kommt an derselben Stelle, mit demselben Zählerstand in derselben Richtung durch. Folglich befindet er sich in einer </w:t>
      </w:r>
      <w:r w:rsidR="00193320">
        <w:t>Endlosschleife</w:t>
      </w:r>
      <w:r>
        <w:t>.</w:t>
      </w:r>
    </w:p>
    <w:p w14:paraId="024B03E5" w14:textId="4C855DB5" w:rsidR="00487FE1" w:rsidRDefault="003C5749" w:rsidP="006B74A5">
      <w:pPr>
        <w:pStyle w:val="Listenabsatz"/>
        <w:numPr>
          <w:ilvl w:val="2"/>
          <w:numId w:val="10"/>
        </w:numPr>
        <w:spacing w:line="276" w:lineRule="auto"/>
      </w:pPr>
      <w:r>
        <w:t>Fall</w:t>
      </w:r>
      <w:r w:rsidR="006B74A5">
        <w:t xml:space="preserve"> 2 </w:t>
      </w:r>
    </w:p>
    <w:p w14:paraId="4ED17140" w14:textId="502A6FEF" w:rsidR="003C5749" w:rsidRDefault="00DB7233" w:rsidP="003C5749">
      <w:pPr>
        <w:ind w:left="2127"/>
      </w:pPr>
      <w:r>
        <w:t xml:space="preserve">Der Roboter kommt nie an derselben Stelle mit dem gleichen Zählerstand durch. </w:t>
      </w:r>
      <w:r w:rsidR="00B77578">
        <w:t>Da</w:t>
      </w:r>
      <w:r>
        <w:t xml:space="preserve"> der Zählerstand </w:t>
      </w:r>
      <w:r w:rsidR="00B77578">
        <w:t>irgendwann 0 sein</w:t>
      </w:r>
      <w:r w:rsidR="00193320">
        <w:t xml:space="preserve"> muss, damit sich der Roboter vom Hindernis lösen kann,</w:t>
      </w:r>
      <w:r w:rsidR="00B77578">
        <w:t xml:space="preserve"> kann </w:t>
      </w:r>
      <w:r w:rsidR="00193320">
        <w:t xml:space="preserve">er </w:t>
      </w:r>
      <w:r w:rsidR="00B77578">
        <w:t>sich auf seinem weiteren Weg nie mehr vom Hindernis lösen. Folglich umkreist er das Hindernis und ist erneut in einer Endlosschleife gefangen.</w:t>
      </w:r>
    </w:p>
    <w:p w14:paraId="4BA7632E" w14:textId="6C500B4B" w:rsidR="00A06663" w:rsidRDefault="006B74A5" w:rsidP="006B74A5">
      <w:pPr>
        <w:pStyle w:val="Listenabsatz"/>
        <w:numPr>
          <w:ilvl w:val="1"/>
          <w:numId w:val="10"/>
        </w:numPr>
        <w:spacing w:line="276" w:lineRule="auto"/>
      </w:pPr>
      <w:r>
        <w:t xml:space="preserve">Es gibt </w:t>
      </w:r>
      <w:r w:rsidR="00B77578">
        <w:t xml:space="preserve">nur </w:t>
      </w:r>
      <w:r>
        <w:t xml:space="preserve">genau zwei </w:t>
      </w:r>
      <w:r w:rsidR="006A74C4">
        <w:t xml:space="preserve">mögliche </w:t>
      </w:r>
      <w:r>
        <w:t>Endlosschleifen</w:t>
      </w:r>
    </w:p>
    <w:p w14:paraId="11536ED6" w14:textId="77777777" w:rsidR="00A06663" w:rsidRDefault="00A06663" w:rsidP="00A06663">
      <w:pPr>
        <w:pStyle w:val="Listenabsatz"/>
        <w:spacing w:line="276" w:lineRule="auto"/>
        <w:ind w:left="1440"/>
      </w:pPr>
    </w:p>
    <w:p w14:paraId="2FF8F260" w14:textId="228F3734" w:rsidR="006B74A5" w:rsidRDefault="00A06663" w:rsidP="00A06663">
      <w:pPr>
        <w:pStyle w:val="Listenabsatz"/>
        <w:spacing w:line="276" w:lineRule="auto"/>
        <w:ind w:left="1440"/>
      </w:pPr>
      <w:r>
        <w:rPr>
          <w:noProof/>
        </w:rPr>
        <w:drawing>
          <wp:inline distT="0" distB="0" distL="0" distR="0" wp14:anchorId="6B457FE2" wp14:editId="29EDD7DA">
            <wp:extent cx="2933700" cy="1332875"/>
            <wp:effectExtent l="0" t="0" r="0" b="635"/>
            <wp:docPr id="9243" name="Grafik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1544" cy="1340982"/>
                    </a:xfrm>
                    <a:prstGeom prst="rect">
                      <a:avLst/>
                    </a:prstGeom>
                  </pic:spPr>
                </pic:pic>
              </a:graphicData>
            </a:graphic>
          </wp:inline>
        </w:drawing>
      </w:r>
    </w:p>
    <w:p w14:paraId="33DDDC3D" w14:textId="3ED57DD4" w:rsidR="006B74A5" w:rsidRDefault="006A74C4" w:rsidP="006A74C4">
      <w:pPr>
        <w:pStyle w:val="Listenabsatz"/>
        <w:spacing w:line="276" w:lineRule="auto"/>
        <w:ind w:left="1440"/>
      </w:pPr>
      <w:r>
        <w:t>Da der Zähler sich bei jeder Umdrehung um 1 erhöht oder erniedrigt, nimmt er in einem Fall immer um 4 ab. Das ist nicht möglich! Im anderen Fall nimmt er immer um 4 zu. Das wiederum bedeutet, dass es s</w:t>
      </w:r>
      <w:r w:rsidR="000C5A48">
        <w:t>ich um die äussere Begrenzung des Labyrinths handeln muss.</w:t>
      </w:r>
    </w:p>
    <w:p w14:paraId="79B20E24" w14:textId="72550E3A" w:rsidR="000C5A48" w:rsidRDefault="000C5A48" w:rsidP="006A74C4">
      <w:pPr>
        <w:pStyle w:val="Listenabsatz"/>
        <w:spacing w:line="276" w:lineRule="auto"/>
        <w:ind w:left="1440"/>
      </w:pPr>
    </w:p>
    <w:p w14:paraId="68FD12A9" w14:textId="77777777" w:rsidR="003A2FA3" w:rsidRDefault="003A2FA3">
      <w:pPr>
        <w:spacing w:line="276" w:lineRule="auto"/>
        <w:rPr>
          <w:rFonts w:asciiTheme="majorHAnsi" w:eastAsiaTheme="majorEastAsia" w:hAnsiTheme="majorHAnsi" w:cstheme="majorBidi"/>
          <w:bCs/>
          <w:caps/>
          <w:color w:val="7A7A7A" w:themeColor="accent1"/>
          <w:sz w:val="28"/>
          <w:szCs w:val="28"/>
        </w:rPr>
      </w:pPr>
      <w:r>
        <w:br w:type="page"/>
      </w:r>
    </w:p>
    <w:p w14:paraId="4FC1C997" w14:textId="7DAAB424" w:rsidR="00286E7F" w:rsidRPr="00445D97" w:rsidRDefault="006F4E30" w:rsidP="0005150F">
      <w:pPr>
        <w:pStyle w:val="berschrift2"/>
      </w:pPr>
      <w:bookmarkStart w:id="10" w:name="_Toc363461958"/>
      <w:proofErr w:type="spellStart"/>
      <w:r w:rsidRPr="00445D97">
        <w:lastRenderedPageBreak/>
        <w:t>Scratch</w:t>
      </w:r>
      <w:bookmarkEnd w:id="10"/>
      <w:proofErr w:type="spellEnd"/>
    </w:p>
    <w:p w14:paraId="585F8AC8" w14:textId="51EDFDB3" w:rsidR="00286E7F" w:rsidRDefault="0085719A" w:rsidP="00607346">
      <w:r>
        <w:t>Die</w:t>
      </w:r>
      <w:r w:rsidR="00286E7F" w:rsidRPr="001F59EE">
        <w:t xml:space="preserve"> </w:t>
      </w:r>
      <w:r w:rsidR="001F59EE" w:rsidRPr="001F59EE">
        <w:t>Programmierumgebung</w:t>
      </w:r>
      <w:r w:rsidR="00286E7F" w:rsidRPr="001F59EE">
        <w:t xml:space="preserve"> </w:t>
      </w:r>
      <w:proofErr w:type="spellStart"/>
      <w:r w:rsidR="00286E7F" w:rsidRPr="001F59EE">
        <w:t>Scratch</w:t>
      </w:r>
      <w:proofErr w:type="spellEnd"/>
      <w:r w:rsidR="001F59EE">
        <w:rPr>
          <w:rStyle w:val="Funotenzeichen"/>
        </w:rPr>
        <w:footnoteReference w:id="3"/>
      </w:r>
      <w:r>
        <w:t>,</w:t>
      </w:r>
      <w:r w:rsidR="001F59EE">
        <w:t xml:space="preserve"> die von der </w:t>
      </w:r>
      <w:proofErr w:type="spellStart"/>
      <w:r w:rsidR="001F59EE">
        <w:t>Lifelong</w:t>
      </w:r>
      <w:proofErr w:type="spellEnd"/>
      <w:r w:rsidR="001F59EE">
        <w:t xml:space="preserve"> Kindergarten </w:t>
      </w:r>
      <w:r w:rsidR="001F59EE" w:rsidRPr="001F59EE">
        <w:t>Gr</w:t>
      </w:r>
      <w:r w:rsidR="001F59EE">
        <w:t xml:space="preserve">oup am MIT Media Lab </w:t>
      </w:r>
      <w:r w:rsidR="00193320">
        <w:t xml:space="preserve">unterhalten </w:t>
      </w:r>
      <w:r w:rsidR="001F59EE">
        <w:t>wird</w:t>
      </w:r>
      <w:r>
        <w:t>, eignet sich bestens zur Simulation eines Roboters der in einem Labyrinth den Weg nach draussen finden muss</w:t>
      </w:r>
      <w:r w:rsidR="001F59EE">
        <w:t>.</w:t>
      </w:r>
      <w:r w:rsidR="00F02859">
        <w:t xml:space="preserve"> </w:t>
      </w:r>
    </w:p>
    <w:p w14:paraId="17DFEBBF" w14:textId="29CA4AC5" w:rsidR="00D458F3" w:rsidRDefault="00D458F3" w:rsidP="00607346">
      <w:pPr>
        <w:rPr>
          <w:noProof/>
        </w:rPr>
      </w:pPr>
      <w:r>
        <w:rPr>
          <w:noProof/>
        </w:rPr>
        <w:drawing>
          <wp:anchor distT="0" distB="0" distL="114300" distR="114300" simplePos="0" relativeHeight="251693568" behindDoc="0" locked="0" layoutInCell="1" allowOverlap="1" wp14:anchorId="50A6130C" wp14:editId="386E09B2">
            <wp:simplePos x="0" y="0"/>
            <wp:positionH relativeFrom="column">
              <wp:posOffset>0</wp:posOffset>
            </wp:positionH>
            <wp:positionV relativeFrom="paragraph">
              <wp:posOffset>18415</wp:posOffset>
            </wp:positionV>
            <wp:extent cx="923925" cy="918845"/>
            <wp:effectExtent l="0" t="0" r="9525" b="0"/>
            <wp:wrapSquare wrapText="bothSides"/>
            <wp:docPr id="9257" name="Grafik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 name="MC900023477[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18845"/>
                    </a:xfrm>
                    <a:prstGeom prst="rect">
                      <a:avLst/>
                    </a:prstGeom>
                  </pic:spPr>
                </pic:pic>
              </a:graphicData>
            </a:graphic>
          </wp:anchor>
        </w:drawing>
      </w:r>
      <w:r w:rsidR="00F02859">
        <w:t>Es ist empfehlenswert sich in einer Lektion mit der Programmieroberfläche vertraut zu machen um die wichtigsten Funktionen</w:t>
      </w:r>
      <w:r>
        <w:t xml:space="preserve"> und Bausteine</w:t>
      </w:r>
      <w:r w:rsidR="00F02859">
        <w:t xml:space="preserve"> von </w:t>
      </w:r>
      <w:proofErr w:type="spellStart"/>
      <w:r w:rsidR="00F02859">
        <w:t>Scratch</w:t>
      </w:r>
      <w:proofErr w:type="spellEnd"/>
      <w:r w:rsidR="00F02859">
        <w:t xml:space="preserve"> kennenzulernen.</w:t>
      </w:r>
      <w:r w:rsidR="00D21801" w:rsidRPr="00D21801">
        <w:rPr>
          <w:noProof/>
        </w:rPr>
        <w:t xml:space="preserve"> </w:t>
      </w:r>
      <w:r w:rsidR="00FB5681">
        <w:rPr>
          <w:noProof/>
        </w:rPr>
        <w:t>Dazu eignet sich u.a. der sehr empfehlenswerte Lernparcours von Severin Küpfer (PHBern) auf der Webseite</w:t>
      </w:r>
      <w:r w:rsidR="00FB5681">
        <w:rPr>
          <w:rStyle w:val="Funotenzeichen"/>
        </w:rPr>
        <w:footnoteReference w:id="4"/>
      </w:r>
      <w:r w:rsidR="00FB5681">
        <w:rPr>
          <w:noProof/>
        </w:rPr>
        <w:t xml:space="preserve"> SwissEduc.ch. </w:t>
      </w:r>
      <w:r>
        <w:rPr>
          <w:noProof/>
        </w:rPr>
        <w:t>Auf eine eigentliche Einführung in Scratch wird hier verzichtet</w:t>
      </w:r>
      <w:r w:rsidR="00FB5681">
        <w:rPr>
          <w:noProof/>
        </w:rPr>
        <w:t>.</w:t>
      </w:r>
    </w:p>
    <w:p w14:paraId="3A997173" w14:textId="77777777" w:rsidR="0085719A" w:rsidRDefault="00F02859" w:rsidP="00607346">
      <w:r>
        <w:t>Für die Simulation eines Roboters in einem Labyrinth eignet sich folgendes Vorgehen:</w:t>
      </w:r>
    </w:p>
    <w:p w14:paraId="2BA22816" w14:textId="77777777" w:rsidR="00310DED" w:rsidRDefault="00310DED" w:rsidP="0028392A">
      <w:pPr>
        <w:pStyle w:val="berschrift3"/>
      </w:pPr>
      <w:bookmarkStart w:id="11" w:name="_Toc363461959"/>
      <w:r>
        <w:t>Zeichnen des Roboters</w:t>
      </w:r>
      <w:bookmarkEnd w:id="11"/>
    </w:p>
    <w:p w14:paraId="06E8AFA2" w14:textId="415511C8" w:rsidR="00310DED" w:rsidRDefault="00310DED">
      <w:pPr>
        <w:spacing w:line="276" w:lineRule="auto"/>
      </w:pPr>
      <w:r>
        <w:t xml:space="preserve">Für das Zeichnen des Roboters in </w:t>
      </w:r>
      <w:proofErr w:type="spellStart"/>
      <w:r>
        <w:t>Scratch</w:t>
      </w:r>
      <w:proofErr w:type="spellEnd"/>
      <w:r>
        <w:t xml:space="preserve"> habe ich ein eigenes Objekt erstellt und im grösstmöglichen Zoombereich den Roboter 3x3 Pixel breit gezeichnet. An der Stirnseite rechts (Richtung 90 Grad) hat der Roboter ein </w:t>
      </w:r>
      <w:r w:rsidR="00193320">
        <w:t xml:space="preserve">gelbes </w:t>
      </w:r>
      <w:r>
        <w:t xml:space="preserve">Pixel. Dies simuliert einen ersten Berührungssensor. An der linken Seite des Roboters befindet sich ein </w:t>
      </w:r>
      <w:r w:rsidR="00D46D77">
        <w:t xml:space="preserve">blaues </w:t>
      </w:r>
      <w:r>
        <w:t xml:space="preserve">Pixel, </w:t>
      </w:r>
      <w:r w:rsidR="00D46D77">
        <w:t xml:space="preserve">das </w:t>
      </w:r>
      <w:r>
        <w:t xml:space="preserve">den zweiten Berührungssensor simuliert. </w:t>
      </w:r>
    </w:p>
    <w:p w14:paraId="078220E7" w14:textId="77777777" w:rsidR="00DF1BC6" w:rsidRDefault="00310DED" w:rsidP="00DF1BC6">
      <w:pPr>
        <w:keepNext/>
        <w:spacing w:line="276" w:lineRule="auto"/>
      </w:pPr>
      <w:r>
        <w:rPr>
          <w:noProof/>
        </w:rPr>
        <w:drawing>
          <wp:inline distT="0" distB="0" distL="0" distR="0" wp14:anchorId="0D2D7ECC" wp14:editId="256619D3">
            <wp:extent cx="6404610" cy="3854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4610" cy="3854450"/>
                    </a:xfrm>
                    <a:prstGeom prst="rect">
                      <a:avLst/>
                    </a:prstGeom>
                  </pic:spPr>
                </pic:pic>
              </a:graphicData>
            </a:graphic>
          </wp:inline>
        </w:drawing>
      </w:r>
    </w:p>
    <w:p w14:paraId="27A692F3" w14:textId="03AA76CF" w:rsidR="00310DED" w:rsidRDefault="00DF1BC6" w:rsidP="00DF1BC6">
      <w:pPr>
        <w:pStyle w:val="Beschriftung"/>
      </w:pPr>
      <w:bookmarkStart w:id="12" w:name="_Toc345265790"/>
      <w:bookmarkStart w:id="13" w:name="_Toc345778980"/>
      <w:r>
        <w:t xml:space="preserve">Abbildung </w:t>
      </w:r>
      <w:r w:rsidR="00E81229">
        <w:fldChar w:fldCharType="begin"/>
      </w:r>
      <w:r w:rsidR="00E81229">
        <w:instrText xml:space="preserve"> SEQ Abbildung \* ARABIC </w:instrText>
      </w:r>
      <w:r w:rsidR="00E81229">
        <w:fldChar w:fldCharType="separate"/>
      </w:r>
      <w:r w:rsidR="008E03F4">
        <w:rPr>
          <w:noProof/>
        </w:rPr>
        <w:t>1</w:t>
      </w:r>
      <w:r w:rsidR="00E81229">
        <w:rPr>
          <w:noProof/>
        </w:rPr>
        <w:fldChar w:fldCharType="end"/>
      </w:r>
      <w:r>
        <w:t xml:space="preserve"> - Malprogramm</w:t>
      </w:r>
      <w:bookmarkEnd w:id="12"/>
      <w:r w:rsidR="00D46D77">
        <w:t xml:space="preserve"> in Scratch</w:t>
      </w:r>
      <w:bookmarkEnd w:id="13"/>
    </w:p>
    <w:p w14:paraId="3C60377D" w14:textId="77777777" w:rsidR="007A2561" w:rsidRDefault="007A2561">
      <w:pPr>
        <w:spacing w:line="276" w:lineRule="auto"/>
      </w:pPr>
    </w:p>
    <w:p w14:paraId="523D8DA0" w14:textId="77777777" w:rsidR="007A2561" w:rsidRDefault="007A2561" w:rsidP="0028392A">
      <w:pPr>
        <w:pStyle w:val="berschrift3"/>
      </w:pPr>
      <w:bookmarkStart w:id="14" w:name="_Toc363461960"/>
      <w:r>
        <w:lastRenderedPageBreak/>
        <w:t>Zeichnen des Labyrinths</w:t>
      </w:r>
      <w:bookmarkEnd w:id="14"/>
    </w:p>
    <w:p w14:paraId="1E6F1D73" w14:textId="184E9920" w:rsidR="007A2561" w:rsidRDefault="007A2561">
      <w:pPr>
        <w:spacing w:line="276" w:lineRule="auto"/>
      </w:pPr>
      <w:r>
        <w:t xml:space="preserve">Das </w:t>
      </w:r>
      <w:r w:rsidR="0028392A">
        <w:t>Labyrinth</w:t>
      </w:r>
      <w:r>
        <w:t xml:space="preserve"> </w:t>
      </w:r>
      <w:r w:rsidR="00D2286D">
        <w:t xml:space="preserve">muss in </w:t>
      </w:r>
      <w:proofErr w:type="spellStart"/>
      <w:r w:rsidR="00D2286D">
        <w:t>Scratch</w:t>
      </w:r>
      <w:proofErr w:type="spellEnd"/>
      <w:r>
        <w:t xml:space="preserve"> in </w:t>
      </w:r>
      <w:r w:rsidR="00D2286D">
        <w:t>Form eines</w:t>
      </w:r>
      <w:r>
        <w:t xml:space="preserve"> Hintergrund</w:t>
      </w:r>
      <w:r w:rsidR="00D2286D">
        <w:t>es für die sogenannte Bühne gelöst werden. Hier kann schnell und einfach im Malprogramm auf einer weissen Fläche ein beliebiges Labyrinth gezeichnet werden. Besonders schön ist die Möglichkeit</w:t>
      </w:r>
      <w:r w:rsidR="00D46D77">
        <w:t>,</w:t>
      </w:r>
      <w:r w:rsidR="00D2286D">
        <w:t xml:space="preserve"> das Labyrinth stetig ausbauen und erweitern</w:t>
      </w:r>
      <w:r w:rsidR="00D46D77">
        <w:t xml:space="preserve"> zu können</w:t>
      </w:r>
      <w:r w:rsidR="00D2286D">
        <w:t>. So kann man einfach beginnen und die Reaktion des Roboters testen.</w:t>
      </w:r>
    </w:p>
    <w:p w14:paraId="27C994F4" w14:textId="77777777" w:rsidR="00D2286D" w:rsidRDefault="00D2286D" w:rsidP="0028392A">
      <w:pPr>
        <w:pStyle w:val="berschrift3"/>
      </w:pPr>
      <w:bookmarkStart w:id="15" w:name="_Toc363461961"/>
      <w:r>
        <w:t>Programmierung des Roboters</w:t>
      </w:r>
      <w:bookmarkEnd w:id="15"/>
    </w:p>
    <w:p w14:paraId="7B6415C0" w14:textId="5DF3639A" w:rsidR="00D2286D" w:rsidRDefault="00D2286D" w:rsidP="00D2286D">
      <w:r>
        <w:t xml:space="preserve">Die Umsetzung </w:t>
      </w:r>
      <w:r w:rsidR="00760E30">
        <w:t xml:space="preserve">des </w:t>
      </w:r>
      <w:proofErr w:type="spellStart"/>
      <w:r w:rsidR="00760E30">
        <w:t>Pledge</w:t>
      </w:r>
      <w:proofErr w:type="spellEnd"/>
      <w:r w:rsidR="00760E30">
        <w:t>-</w:t>
      </w:r>
      <w:r w:rsidR="009A3DAA">
        <w:t xml:space="preserve">Algorithmus in </w:t>
      </w:r>
      <w:proofErr w:type="spellStart"/>
      <w:r w:rsidR="009A3DAA">
        <w:t>Scratch</w:t>
      </w:r>
      <w:proofErr w:type="spellEnd"/>
      <w:r w:rsidR="009A3DAA">
        <w:t xml:space="preserve"> ist mit den </w:t>
      </w:r>
      <w:r w:rsidR="007E1C47">
        <w:t>folgenden Bausteinen möglich:</w:t>
      </w:r>
    </w:p>
    <w:p w14:paraId="49A36108" w14:textId="7AE02D5B" w:rsidR="007E1C47" w:rsidRPr="00D2286D" w:rsidRDefault="00715FE6" w:rsidP="00D2286D">
      <w:r>
        <w:t>Erster Teil</w:t>
      </w:r>
    </w:p>
    <w:p w14:paraId="10C251C2" w14:textId="77777777" w:rsidR="00DF1BC6" w:rsidRDefault="00D2286D" w:rsidP="00DF1BC6">
      <w:pPr>
        <w:keepNext/>
        <w:spacing w:line="276" w:lineRule="auto"/>
      </w:pPr>
      <w:r>
        <w:rPr>
          <w:noProof/>
        </w:rPr>
        <w:drawing>
          <wp:inline distT="0" distB="0" distL="0" distR="0" wp14:anchorId="58F97297" wp14:editId="74ADFADF">
            <wp:extent cx="6404610" cy="2925445"/>
            <wp:effectExtent l="0" t="0" r="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4610" cy="2925445"/>
                    </a:xfrm>
                    <a:prstGeom prst="rect">
                      <a:avLst/>
                    </a:prstGeom>
                  </pic:spPr>
                </pic:pic>
              </a:graphicData>
            </a:graphic>
          </wp:inline>
        </w:drawing>
      </w:r>
    </w:p>
    <w:p w14:paraId="1BCE5A88" w14:textId="27F3D802" w:rsidR="00D2286D" w:rsidRDefault="00DF1BC6" w:rsidP="00DF1BC6">
      <w:pPr>
        <w:pStyle w:val="Beschriftung"/>
      </w:pPr>
      <w:bookmarkStart w:id="16" w:name="_Toc345265791"/>
      <w:bookmarkStart w:id="17" w:name="_Toc345778981"/>
      <w:r>
        <w:t xml:space="preserve">Abbildung </w:t>
      </w:r>
      <w:r w:rsidR="00E81229">
        <w:fldChar w:fldCharType="begin"/>
      </w:r>
      <w:r w:rsidR="00E81229">
        <w:instrText xml:space="preserve"> SEQ Abbildung \* ARABIC </w:instrText>
      </w:r>
      <w:r w:rsidR="00E81229">
        <w:fldChar w:fldCharType="separate"/>
      </w:r>
      <w:r w:rsidR="008E03F4">
        <w:rPr>
          <w:noProof/>
        </w:rPr>
        <w:t>2</w:t>
      </w:r>
      <w:r w:rsidR="00E81229">
        <w:rPr>
          <w:noProof/>
        </w:rPr>
        <w:fldChar w:fldCharType="end"/>
      </w:r>
      <w:r>
        <w:t xml:space="preserve"> - Bühne und Programmteil</w:t>
      </w:r>
      <w:bookmarkEnd w:id="16"/>
      <w:bookmarkEnd w:id="17"/>
    </w:p>
    <w:p w14:paraId="5673D917" w14:textId="035B861C" w:rsidR="00B91B74" w:rsidRDefault="00715FE6">
      <w:pPr>
        <w:spacing w:line="276" w:lineRule="auto"/>
      </w:pPr>
      <w:r>
        <w:t>Erklärung</w:t>
      </w:r>
    </w:p>
    <w:p w14:paraId="57D4BF65" w14:textId="1A551B39" w:rsidR="00E668E5" w:rsidRDefault="00E668E5">
      <w:pPr>
        <w:spacing w:line="276" w:lineRule="auto"/>
      </w:pPr>
      <w:r>
        <w:t xml:space="preserve">Der Programmcode ist durch die farblich voneinander abgehobenen Bausteine gut lesbar und beinahe selbsterklärend. Durch die erste Schleife mit Abbruchbedingung bewegt sich der Roboter solange vorwärts, bis der gelbe Farbpixel des Objekts mit der schwarzen Wand in Berührung kommt. Erst danach verlässt er die Schleife und dreht sich um 90 Grad (hier im Uhrzeigersinn) und zählt die Variable </w:t>
      </w:r>
      <w:proofErr w:type="spellStart"/>
      <w:r>
        <w:t>dz</w:t>
      </w:r>
      <w:proofErr w:type="spellEnd"/>
      <w:r>
        <w:t xml:space="preserve"> um 1 hoch.</w:t>
      </w:r>
    </w:p>
    <w:p w14:paraId="20F9F66D" w14:textId="306F81AD" w:rsidR="00E668E5" w:rsidRDefault="00E668E5">
      <w:pPr>
        <w:spacing w:line="276" w:lineRule="auto"/>
      </w:pPr>
      <w:r>
        <w:t>Zweiter Teil</w:t>
      </w:r>
    </w:p>
    <w:p w14:paraId="1C24E884" w14:textId="4E3758FA" w:rsidR="00E668E5" w:rsidRDefault="00E668E5">
      <w:pPr>
        <w:spacing w:line="276" w:lineRule="auto"/>
      </w:pPr>
      <w:r>
        <w:t>Der zweite Teil wird etwas komplizierter. Es stellt sich folgendes Problem: Wie kann der Roboter einem Hindernis folgen?</w:t>
      </w:r>
    </w:p>
    <w:p w14:paraId="3144862C" w14:textId="4B83DBA1" w:rsidR="00E668E5" w:rsidRDefault="00E668E5">
      <w:pPr>
        <w:spacing w:line="276" w:lineRule="auto"/>
      </w:pPr>
      <w:r>
        <w:rPr>
          <w:noProof/>
        </w:rPr>
        <w:drawing>
          <wp:anchor distT="0" distB="0" distL="114300" distR="114300" simplePos="0" relativeHeight="251695616" behindDoc="0" locked="0" layoutInCell="1" allowOverlap="1" wp14:anchorId="32076773" wp14:editId="3177686D">
            <wp:simplePos x="0" y="0"/>
            <wp:positionH relativeFrom="column">
              <wp:posOffset>0</wp:posOffset>
            </wp:positionH>
            <wp:positionV relativeFrom="paragraph">
              <wp:posOffset>13004</wp:posOffset>
            </wp:positionV>
            <wp:extent cx="923925" cy="918845"/>
            <wp:effectExtent l="0" t="0" r="9525" b="0"/>
            <wp:wrapSquare wrapText="bothSides"/>
            <wp:docPr id="9259" name="Grafik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 name="MC900023477[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18845"/>
                    </a:xfrm>
                    <a:prstGeom prst="rect">
                      <a:avLst/>
                    </a:prstGeom>
                  </pic:spPr>
                </pic:pic>
              </a:graphicData>
            </a:graphic>
          </wp:anchor>
        </w:drawing>
      </w:r>
      <w:r w:rsidR="003102CD">
        <w:t>Im Unterricht</w:t>
      </w:r>
      <w:r>
        <w:t xml:space="preserve"> kann der Lehrer </w:t>
      </w:r>
      <w:r w:rsidR="003102CD">
        <w:t xml:space="preserve">je nach Einschätzung der Fähigkeiten der Lerngruppe </w:t>
      </w:r>
      <w:r>
        <w:t xml:space="preserve">die im Team arbeitenden Schülerinnen und Schüler ruhig eine eigene Lösung suchen lassen. </w:t>
      </w:r>
      <w:r w:rsidR="003102CD">
        <w:t>Gute Lösungen können vom Team allen anderen präsentiert werden.</w:t>
      </w:r>
    </w:p>
    <w:p w14:paraId="555AA01B" w14:textId="77777777" w:rsidR="00E668E5" w:rsidRDefault="00E668E5">
      <w:pPr>
        <w:spacing w:line="276" w:lineRule="auto"/>
      </w:pPr>
    </w:p>
    <w:p w14:paraId="5BE798B4" w14:textId="77777777" w:rsidR="00E668E5" w:rsidRDefault="00E668E5">
      <w:pPr>
        <w:spacing w:line="276" w:lineRule="auto"/>
      </w:pPr>
    </w:p>
    <w:p w14:paraId="73D122A8" w14:textId="3CF5ABC6" w:rsidR="00685A08" w:rsidRDefault="006D2085" w:rsidP="00685A08">
      <w:pPr>
        <w:spacing w:line="276" w:lineRule="auto"/>
      </w:pPr>
      <w:r>
        <w:lastRenderedPageBreak/>
        <w:t>Eine mögliche Lösung</w:t>
      </w:r>
      <w:r w:rsidR="00685A08">
        <w:t xml:space="preserve"> könnte so aussehen</w:t>
      </w:r>
      <w:r>
        <w:t xml:space="preserve"> wie in der </w:t>
      </w:r>
      <w:r>
        <w:fldChar w:fldCharType="begin"/>
      </w:r>
      <w:r>
        <w:instrText xml:space="preserve"> REF _Ref345257555 \h </w:instrText>
      </w:r>
      <w:r>
        <w:fldChar w:fldCharType="separate"/>
      </w:r>
      <w:r w:rsidR="008E03F4">
        <w:t xml:space="preserve">Abbildung </w:t>
      </w:r>
      <w:r w:rsidR="008E03F4">
        <w:rPr>
          <w:noProof/>
        </w:rPr>
        <w:t>3</w:t>
      </w:r>
      <w:r w:rsidR="008E03F4">
        <w:t xml:space="preserve"> - Fertiges Programm</w:t>
      </w:r>
      <w:r>
        <w:fldChar w:fldCharType="end"/>
      </w:r>
      <w:r>
        <w:t xml:space="preserve">. Die einzelnen Programmteile sind kommentiert und entsprechen dem vorher besprochenen </w:t>
      </w:r>
      <w:proofErr w:type="spellStart"/>
      <w:r>
        <w:t>Pledge</w:t>
      </w:r>
      <w:proofErr w:type="spellEnd"/>
      <w:r>
        <w:t>-Algorithmus.</w:t>
      </w:r>
    </w:p>
    <w:p w14:paraId="52373085" w14:textId="77777777" w:rsidR="00685A08" w:rsidRDefault="00685A08" w:rsidP="00685A08">
      <w:pPr>
        <w:keepNext/>
        <w:spacing w:line="276" w:lineRule="auto"/>
      </w:pPr>
      <w:r>
        <w:rPr>
          <w:noProof/>
        </w:rPr>
        <w:drawing>
          <wp:inline distT="0" distB="0" distL="0" distR="0" wp14:anchorId="27475A99" wp14:editId="776B5813">
            <wp:extent cx="5781675" cy="5638800"/>
            <wp:effectExtent l="0" t="0" r="9525" b="0"/>
            <wp:docPr id="9263" name="Grafik 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1675" cy="5638800"/>
                    </a:xfrm>
                    <a:prstGeom prst="rect">
                      <a:avLst/>
                    </a:prstGeom>
                  </pic:spPr>
                </pic:pic>
              </a:graphicData>
            </a:graphic>
          </wp:inline>
        </w:drawing>
      </w:r>
    </w:p>
    <w:p w14:paraId="2A4D4AF7" w14:textId="3AF8AC63" w:rsidR="00685A08" w:rsidRDefault="00685A08" w:rsidP="00685A08">
      <w:pPr>
        <w:pStyle w:val="Beschriftung"/>
      </w:pPr>
      <w:bookmarkStart w:id="18" w:name="_Ref345257555"/>
      <w:bookmarkStart w:id="19" w:name="_Toc345265792"/>
      <w:bookmarkStart w:id="20" w:name="_Toc345778982"/>
      <w:r>
        <w:t xml:space="preserve">Abbildung </w:t>
      </w:r>
      <w:r w:rsidR="00E81229">
        <w:fldChar w:fldCharType="begin"/>
      </w:r>
      <w:r w:rsidR="00E81229">
        <w:instrText xml:space="preserve"> SEQ Abbildung \* ARABIC </w:instrText>
      </w:r>
      <w:r w:rsidR="00E81229">
        <w:fldChar w:fldCharType="separate"/>
      </w:r>
      <w:r w:rsidR="008E03F4">
        <w:rPr>
          <w:noProof/>
        </w:rPr>
        <w:t>3</w:t>
      </w:r>
      <w:r w:rsidR="00E81229">
        <w:rPr>
          <w:noProof/>
        </w:rPr>
        <w:fldChar w:fldCharType="end"/>
      </w:r>
      <w:r>
        <w:t xml:space="preserve"> - Fertiges Programm</w:t>
      </w:r>
      <w:bookmarkEnd w:id="18"/>
      <w:bookmarkEnd w:id="19"/>
      <w:bookmarkEnd w:id="20"/>
    </w:p>
    <w:p w14:paraId="6F5D8A88" w14:textId="017A20B6" w:rsidR="006D2085" w:rsidRDefault="00A4562F">
      <w:pPr>
        <w:spacing w:line="276" w:lineRule="auto"/>
      </w:pPr>
      <w:r>
        <w:rPr>
          <w:noProof/>
        </w:rPr>
        <w:drawing>
          <wp:anchor distT="0" distB="0" distL="114300" distR="114300" simplePos="0" relativeHeight="251697664" behindDoc="0" locked="0" layoutInCell="1" allowOverlap="1" wp14:anchorId="0CA404C6" wp14:editId="03D4FC00">
            <wp:simplePos x="0" y="0"/>
            <wp:positionH relativeFrom="column">
              <wp:posOffset>0</wp:posOffset>
            </wp:positionH>
            <wp:positionV relativeFrom="paragraph">
              <wp:posOffset>262255</wp:posOffset>
            </wp:positionV>
            <wp:extent cx="923925" cy="918845"/>
            <wp:effectExtent l="0" t="0" r="9525" b="0"/>
            <wp:wrapSquare wrapText="bothSides"/>
            <wp:docPr id="9267" name="Grafik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 name="MC900023477[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18845"/>
                    </a:xfrm>
                    <a:prstGeom prst="rect">
                      <a:avLst/>
                    </a:prstGeom>
                  </pic:spPr>
                </pic:pic>
              </a:graphicData>
            </a:graphic>
          </wp:anchor>
        </w:drawing>
      </w:r>
      <w:r w:rsidR="006D2085">
        <w:t>Ich habe das Programm</w:t>
      </w:r>
      <w:r w:rsidR="006D2085">
        <w:rPr>
          <w:rStyle w:val="Funotenzeichen"/>
        </w:rPr>
        <w:footnoteReference w:id="5"/>
      </w:r>
      <w:r w:rsidR="006D2085">
        <w:t xml:space="preserve"> auf der </w:t>
      </w:r>
      <w:proofErr w:type="spellStart"/>
      <w:r w:rsidR="006D2085">
        <w:t>Scratch</w:t>
      </w:r>
      <w:proofErr w:type="spellEnd"/>
      <w:r w:rsidR="006D2085">
        <w:t xml:space="preserve"> Homepage in meinem Projektebereich veröffentlicht.</w:t>
      </w:r>
      <w:r>
        <w:t xml:space="preserve"> </w:t>
      </w:r>
    </w:p>
    <w:p w14:paraId="6A728F88" w14:textId="2F19903F" w:rsidR="004C77E9" w:rsidRDefault="00A4562F">
      <w:pPr>
        <w:spacing w:line="276" w:lineRule="auto"/>
      </w:pPr>
      <w:r>
        <w:t>Die Schrittlänge 3 ergibt sich aus der Grösse des Objektes (3x3 Pixel). Auf der Bühne muss beachtet werden, dass das Objekt sich in Tat und Wahrheit in die Wand hinein bewegen kann.</w:t>
      </w:r>
    </w:p>
    <w:p w14:paraId="3E781DC5" w14:textId="77777777" w:rsidR="00DF1BC6" w:rsidRDefault="00B91B74" w:rsidP="00DF1BC6">
      <w:pPr>
        <w:keepNext/>
        <w:spacing w:line="276" w:lineRule="auto"/>
      </w:pPr>
      <w:r>
        <w:rPr>
          <w:noProof/>
        </w:rPr>
        <w:lastRenderedPageBreak/>
        <w:drawing>
          <wp:inline distT="0" distB="0" distL="0" distR="0" wp14:anchorId="517E2C0E" wp14:editId="6B64DA14">
            <wp:extent cx="3795315" cy="2845987"/>
            <wp:effectExtent l="0" t="0" r="0" b="0"/>
            <wp:docPr id="9220" name="Grafik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0721" t="3753" b="49926"/>
                    <a:stretch/>
                  </pic:blipFill>
                  <pic:spPr bwMode="auto">
                    <a:xfrm>
                      <a:off x="0" y="0"/>
                      <a:ext cx="3796582" cy="2846937"/>
                    </a:xfrm>
                    <a:prstGeom prst="rect">
                      <a:avLst/>
                    </a:prstGeom>
                    <a:ln>
                      <a:noFill/>
                    </a:ln>
                    <a:extLst>
                      <a:ext uri="{53640926-AAD7-44D8-BBD7-CCE9431645EC}">
                        <a14:shadowObscured xmlns:a14="http://schemas.microsoft.com/office/drawing/2010/main"/>
                      </a:ext>
                    </a:extLst>
                  </pic:spPr>
                </pic:pic>
              </a:graphicData>
            </a:graphic>
          </wp:inline>
        </w:drawing>
      </w:r>
    </w:p>
    <w:p w14:paraId="1F86CF4A" w14:textId="1DF1AA46" w:rsidR="00B91B74" w:rsidRDefault="00DF1BC6" w:rsidP="00DF1BC6">
      <w:pPr>
        <w:pStyle w:val="Beschriftung"/>
      </w:pPr>
      <w:bookmarkStart w:id="21" w:name="_Ref345258340"/>
      <w:bookmarkStart w:id="22" w:name="_Toc345265793"/>
      <w:bookmarkStart w:id="23" w:name="_Toc345778983"/>
      <w:r>
        <w:t xml:space="preserve">Abbildung </w:t>
      </w:r>
      <w:r w:rsidR="00E81229">
        <w:fldChar w:fldCharType="begin"/>
      </w:r>
      <w:r w:rsidR="00E81229">
        <w:instrText xml:space="preserve"> SEQ Abbildung \* ARABIC </w:instrText>
      </w:r>
      <w:r w:rsidR="00E81229">
        <w:fldChar w:fldCharType="separate"/>
      </w:r>
      <w:r w:rsidR="008E03F4">
        <w:rPr>
          <w:noProof/>
        </w:rPr>
        <w:t>4</w:t>
      </w:r>
      <w:r w:rsidR="00E81229">
        <w:rPr>
          <w:noProof/>
        </w:rPr>
        <w:fldChar w:fldCharType="end"/>
      </w:r>
      <w:r>
        <w:t xml:space="preserve"> - Printscreen </w:t>
      </w:r>
      <w:r w:rsidR="00685A08">
        <w:t>Bühne</w:t>
      </w:r>
      <w:bookmarkEnd w:id="21"/>
      <w:bookmarkEnd w:id="22"/>
      <w:bookmarkEnd w:id="23"/>
    </w:p>
    <w:p w14:paraId="11CB09E0" w14:textId="060617FB" w:rsidR="004965A5" w:rsidRDefault="005545A0">
      <w:pPr>
        <w:spacing w:line="276" w:lineRule="auto"/>
      </w:pPr>
      <w:r>
        <w:t xml:space="preserve">In </w:t>
      </w:r>
      <w:r>
        <w:fldChar w:fldCharType="begin"/>
      </w:r>
      <w:r>
        <w:instrText xml:space="preserve"> REF _Ref345258340 \h </w:instrText>
      </w:r>
      <w:r>
        <w:fldChar w:fldCharType="separate"/>
      </w:r>
      <w:r w:rsidR="008E03F4">
        <w:t xml:space="preserve">Abbildung </w:t>
      </w:r>
      <w:r w:rsidR="008E03F4">
        <w:rPr>
          <w:noProof/>
        </w:rPr>
        <w:t>4</w:t>
      </w:r>
      <w:r w:rsidR="008E03F4">
        <w:t xml:space="preserve"> - Printscreen Bühne</w:t>
      </w:r>
      <w:r>
        <w:fldChar w:fldCharType="end"/>
      </w:r>
      <w:r>
        <w:t xml:space="preserve"> ist der Weg des Roboters ersichtlich.</w:t>
      </w:r>
    </w:p>
    <w:p w14:paraId="12F59BAF" w14:textId="77777777" w:rsidR="00D42D1F" w:rsidRDefault="00D42D1F" w:rsidP="00B62A6E">
      <w:pPr>
        <w:pStyle w:val="berschrift2"/>
      </w:pPr>
    </w:p>
    <w:p w14:paraId="1C361E6C" w14:textId="77777777" w:rsidR="00D42D1F" w:rsidRDefault="00D42D1F" w:rsidP="00D42D1F">
      <w:pPr>
        <w:rPr>
          <w:rFonts w:asciiTheme="majorHAnsi" w:eastAsiaTheme="majorEastAsia" w:hAnsiTheme="majorHAnsi" w:cstheme="majorBidi"/>
          <w:color w:val="7A7A7A" w:themeColor="accent1"/>
          <w:sz w:val="26"/>
          <w:szCs w:val="26"/>
        </w:rPr>
      </w:pPr>
      <w:r>
        <w:br w:type="page"/>
      </w:r>
    </w:p>
    <w:p w14:paraId="61386BDC" w14:textId="2ADBA25B" w:rsidR="00B62A6E" w:rsidRDefault="00B62A6E" w:rsidP="00B62A6E">
      <w:pPr>
        <w:pStyle w:val="berschrift2"/>
      </w:pPr>
      <w:bookmarkStart w:id="24" w:name="_Toc363461962"/>
      <w:r>
        <w:lastRenderedPageBreak/>
        <w:t>Robotik</w:t>
      </w:r>
      <w:r w:rsidR="00D42D1F">
        <w:t xml:space="preserve"> mit Lego </w:t>
      </w:r>
      <w:proofErr w:type="spellStart"/>
      <w:r w:rsidR="00D42D1F">
        <w:t>Mindstorm</w:t>
      </w:r>
      <w:bookmarkEnd w:id="24"/>
      <w:proofErr w:type="spellEnd"/>
    </w:p>
    <w:p w14:paraId="440FBD3D" w14:textId="46EFCDAB" w:rsidR="00D42D1F" w:rsidRDefault="00D42D1F" w:rsidP="00D42D1F">
      <w:r>
        <w:t>Im eigentlichen Hauptteil dieser Unterrichtseinheit kommen wir zur Hauptaufgabe:</w:t>
      </w:r>
    </w:p>
    <w:p w14:paraId="52955BCE" w14:textId="0A7B5676" w:rsidR="00D42D1F" w:rsidRPr="00D42D1F" w:rsidRDefault="00D42D1F" w:rsidP="00D42D1F">
      <w:r>
        <w:t>Ein Lego-</w:t>
      </w:r>
      <w:proofErr w:type="spellStart"/>
      <w:r>
        <w:t>Mindstorm</w:t>
      </w:r>
      <w:proofErr w:type="spellEnd"/>
      <w:r>
        <w:t>-Roboter soll so gebaut und programmiert werden, dass er autonom aus einem unbekannten Labyrinth herausfindet. Die Platzierung und Ausrichtung des Roboters erfolgt zufällig an einer beliebigen Stelle innerhalb des Labyrinths.</w:t>
      </w:r>
    </w:p>
    <w:p w14:paraId="35468E7F" w14:textId="55B216B0" w:rsidR="00F02859" w:rsidRDefault="00F02859" w:rsidP="0028392A">
      <w:pPr>
        <w:pStyle w:val="berschrift3"/>
      </w:pPr>
      <w:bookmarkStart w:id="25" w:name="_Toc363461963"/>
      <w:r>
        <w:t xml:space="preserve">Das </w:t>
      </w:r>
      <w:r w:rsidR="00D21801">
        <w:t>Labyrinth</w:t>
      </w:r>
      <w:r w:rsidR="00E56ADC">
        <w:t xml:space="preserve"> Bauen</w:t>
      </w:r>
      <w:bookmarkEnd w:id="25"/>
    </w:p>
    <w:p w14:paraId="7066F9B2" w14:textId="1F7EF0F7" w:rsidR="00E56ADC" w:rsidRDefault="00760E30" w:rsidP="00E56ADC">
      <w:r>
        <w:rPr>
          <w:noProof/>
        </w:rPr>
        <w:drawing>
          <wp:anchor distT="0" distB="0" distL="114300" distR="114300" simplePos="0" relativeHeight="251662848" behindDoc="0" locked="0" layoutInCell="1" allowOverlap="1" wp14:anchorId="26EAD022" wp14:editId="055D4374">
            <wp:simplePos x="0" y="0"/>
            <wp:positionH relativeFrom="column">
              <wp:posOffset>-36195</wp:posOffset>
            </wp:positionH>
            <wp:positionV relativeFrom="paragraph">
              <wp:posOffset>114300</wp:posOffset>
            </wp:positionV>
            <wp:extent cx="2314575" cy="1728470"/>
            <wp:effectExtent l="0" t="0" r="9525" b="5080"/>
            <wp:wrapSquare wrapText="bothSides"/>
            <wp:docPr id="9253" name="Grafik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 name="IMG_056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14575" cy="1728470"/>
                    </a:xfrm>
                    <a:prstGeom prst="rect">
                      <a:avLst/>
                    </a:prstGeom>
                  </pic:spPr>
                </pic:pic>
              </a:graphicData>
            </a:graphic>
            <wp14:sizeRelH relativeFrom="margin">
              <wp14:pctWidth>0</wp14:pctWidth>
            </wp14:sizeRelH>
            <wp14:sizeRelV relativeFrom="margin">
              <wp14:pctHeight>0</wp14:pctHeight>
            </wp14:sizeRelV>
          </wp:anchor>
        </w:drawing>
      </w:r>
      <w:r w:rsidR="00FA1B46">
        <w:rPr>
          <w:noProof/>
        </w:rPr>
        <w:drawing>
          <wp:anchor distT="0" distB="0" distL="114300" distR="114300" simplePos="0" relativeHeight="251699712" behindDoc="1" locked="0" layoutInCell="1" allowOverlap="1" wp14:anchorId="4191BE7C" wp14:editId="63EF0088">
            <wp:simplePos x="0" y="0"/>
            <wp:positionH relativeFrom="column">
              <wp:posOffset>5299710</wp:posOffset>
            </wp:positionH>
            <wp:positionV relativeFrom="paragraph">
              <wp:posOffset>1061085</wp:posOffset>
            </wp:positionV>
            <wp:extent cx="868680" cy="1307465"/>
            <wp:effectExtent l="0" t="0" r="7620" b="6985"/>
            <wp:wrapSquare wrapText="bothSides"/>
            <wp:docPr id="9269" name="Grafik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 name="DSC_00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8680" cy="1307465"/>
                    </a:xfrm>
                    <a:prstGeom prst="rect">
                      <a:avLst/>
                    </a:prstGeom>
                  </pic:spPr>
                </pic:pic>
              </a:graphicData>
            </a:graphic>
          </wp:anchor>
        </w:drawing>
      </w:r>
      <w:r w:rsidR="00E56ADC">
        <w:t>Für den Bau eines Labyrinths können Hartschaumplatten</w:t>
      </w:r>
      <w:r w:rsidR="00FA1B46">
        <w:t xml:space="preserve"> verwendet werden. Diese bekommt man für ca. CHF 10.-</w:t>
      </w:r>
      <w:r w:rsidR="00E56ADC">
        <w:t xml:space="preserve"> </w:t>
      </w:r>
      <w:r w:rsidR="00FA1B46">
        <w:t>in der Abmessung 120 x 60 cm im Baumarkt.</w:t>
      </w:r>
      <w:r w:rsidR="00E56ADC">
        <w:t xml:space="preserve"> </w:t>
      </w:r>
      <w:r w:rsidR="00FA1B46">
        <w:t>Ohne grossen Kraftaufwand</w:t>
      </w:r>
      <w:r w:rsidR="00E56ADC">
        <w:t xml:space="preserve"> können </w:t>
      </w:r>
      <w:r w:rsidR="00FA1B46">
        <w:t xml:space="preserve">die Platten </w:t>
      </w:r>
      <w:r w:rsidR="00E56ADC">
        <w:t xml:space="preserve">relativ einfach und zügig mit einem Teppichmesser, wie in </w:t>
      </w:r>
      <w:r w:rsidR="00E56ADC" w:rsidRPr="00E56ADC">
        <w:rPr>
          <w:i/>
        </w:rPr>
        <w:fldChar w:fldCharType="begin"/>
      </w:r>
      <w:r w:rsidR="00E56ADC" w:rsidRPr="00E56ADC">
        <w:rPr>
          <w:i/>
        </w:rPr>
        <w:instrText xml:space="preserve"> REF _Ref345160068 \h </w:instrText>
      </w:r>
      <w:r w:rsidR="00E56ADC">
        <w:rPr>
          <w:i/>
        </w:rPr>
        <w:instrText xml:space="preserve"> \* MERGEFORMAT </w:instrText>
      </w:r>
      <w:r w:rsidR="00E56ADC" w:rsidRPr="00E56ADC">
        <w:rPr>
          <w:i/>
        </w:rPr>
      </w:r>
      <w:r w:rsidR="00E56ADC" w:rsidRPr="00E56ADC">
        <w:rPr>
          <w:i/>
        </w:rPr>
        <w:fldChar w:fldCharType="separate"/>
      </w:r>
      <w:r w:rsidR="008E03F4" w:rsidRPr="008E03F4">
        <w:rPr>
          <w:i/>
        </w:rPr>
        <w:t xml:space="preserve">Abbildung </w:t>
      </w:r>
      <w:r w:rsidR="008E03F4" w:rsidRPr="008E03F4">
        <w:rPr>
          <w:i/>
          <w:noProof/>
        </w:rPr>
        <w:t>5</w:t>
      </w:r>
      <w:r w:rsidR="008E03F4" w:rsidRPr="008E03F4">
        <w:rPr>
          <w:i/>
        </w:rPr>
        <w:t xml:space="preserve"> - Schneiden der Platten</w:t>
      </w:r>
      <w:r w:rsidR="00E56ADC" w:rsidRPr="00E56ADC">
        <w:rPr>
          <w:i/>
        </w:rPr>
        <w:fldChar w:fldCharType="end"/>
      </w:r>
      <w:r w:rsidR="00E56ADC">
        <w:t xml:space="preserve"> ersichtlich ist, zugeschnitten werden. </w:t>
      </w:r>
      <w:r w:rsidR="00D42D1F">
        <w:t xml:space="preserve">Damit die </w:t>
      </w:r>
      <w:r w:rsidR="00FA1B46">
        <w:t>Teile</w:t>
      </w:r>
      <w:r w:rsidR="00D42D1F">
        <w:t xml:space="preserve"> einfach zusammengesteckt werden können</w:t>
      </w:r>
      <w:r w:rsidR="009A3050">
        <w:t>,</w:t>
      </w:r>
      <w:r w:rsidR="00D42D1F">
        <w:t xml:space="preserve"> habe ich jeweils </w:t>
      </w:r>
      <w:r w:rsidR="00FA1B46">
        <w:t>entsprechende Aussparungen von 3 x 10cm ausgeschnitten.</w:t>
      </w:r>
    </w:p>
    <w:p w14:paraId="236D6ADE" w14:textId="4FA31077" w:rsidR="00E56ADC" w:rsidRDefault="009E4DFD" w:rsidP="008F745D">
      <w:pPr>
        <w:pStyle w:val="Beschriftung"/>
        <w:ind w:left="940" w:hanging="940"/>
      </w:pPr>
      <w:bookmarkStart w:id="26" w:name="_Ref345160068"/>
      <w:bookmarkStart w:id="27" w:name="_Toc345265794"/>
      <w:bookmarkStart w:id="28" w:name="_Toc345778984"/>
      <w:bookmarkStart w:id="29" w:name="_Ref345159400"/>
      <w:r>
        <w:t xml:space="preserve">Abbildung </w:t>
      </w:r>
      <w:r w:rsidR="00E81229">
        <w:fldChar w:fldCharType="begin"/>
      </w:r>
      <w:r w:rsidR="00E81229">
        <w:instrText xml:space="preserve"> SEQ Abbildung \* ARABIC </w:instrText>
      </w:r>
      <w:r w:rsidR="00E81229">
        <w:fldChar w:fldCharType="separate"/>
      </w:r>
      <w:r w:rsidR="008E03F4">
        <w:rPr>
          <w:noProof/>
        </w:rPr>
        <w:t>5</w:t>
      </w:r>
      <w:r w:rsidR="00E81229">
        <w:rPr>
          <w:noProof/>
        </w:rPr>
        <w:fldChar w:fldCharType="end"/>
      </w:r>
      <w:r w:rsidR="009D3445">
        <w:t xml:space="preserve"> - Schneiden der Pl</w:t>
      </w:r>
      <w:r>
        <w:t>atten</w:t>
      </w:r>
      <w:bookmarkEnd w:id="26"/>
      <w:bookmarkEnd w:id="27"/>
      <w:bookmarkEnd w:id="28"/>
    </w:p>
    <w:p w14:paraId="0ED43391" w14:textId="3D7F1DAE" w:rsidR="00FA1B46" w:rsidRDefault="00FA1B46" w:rsidP="00E56ADC"/>
    <w:p w14:paraId="7C0F6BAC" w14:textId="022B0E69" w:rsidR="00E56ADC" w:rsidRDefault="008F745D" w:rsidP="00E56ADC">
      <w:r>
        <w:rPr>
          <w:noProof/>
        </w:rPr>
        <w:drawing>
          <wp:anchor distT="0" distB="0" distL="114300" distR="114300" simplePos="0" relativeHeight="251664896" behindDoc="0" locked="0" layoutInCell="1" allowOverlap="1" wp14:anchorId="78FB0A90" wp14:editId="38904197">
            <wp:simplePos x="0" y="0"/>
            <wp:positionH relativeFrom="column">
              <wp:posOffset>1905</wp:posOffset>
            </wp:positionH>
            <wp:positionV relativeFrom="paragraph">
              <wp:posOffset>324485</wp:posOffset>
            </wp:positionV>
            <wp:extent cx="2276475" cy="1915160"/>
            <wp:effectExtent l="0" t="0" r="9525" b="8890"/>
            <wp:wrapSquare wrapText="bothSides"/>
            <wp:docPr id="9254" name="Grafik 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 name="IMG_0569.JPG"/>
                    <pic:cNvPicPr/>
                  </pic:nvPicPr>
                  <pic:blipFill rotWithShape="1">
                    <a:blip r:embed="rId46" cstate="print">
                      <a:extLst>
                        <a:ext uri="{28A0092B-C50C-407E-A947-70E740481C1C}">
                          <a14:useLocalDpi xmlns:a14="http://schemas.microsoft.com/office/drawing/2010/main" val="0"/>
                        </a:ext>
                      </a:extLst>
                    </a:blip>
                    <a:srcRect l="11600" r="3926" b="4819"/>
                    <a:stretch/>
                  </pic:blipFill>
                  <pic:spPr bwMode="auto">
                    <a:xfrm>
                      <a:off x="0" y="0"/>
                      <a:ext cx="2276475" cy="1915160"/>
                    </a:xfrm>
                    <a:prstGeom prst="rect">
                      <a:avLst/>
                    </a:prstGeom>
                    <a:ln>
                      <a:noFill/>
                    </a:ln>
                    <a:extLst>
                      <a:ext uri="{53640926-AAD7-44D8-BBD7-CCE9431645EC}">
                        <a14:shadowObscured xmlns:a14="http://schemas.microsoft.com/office/drawing/2010/main"/>
                      </a:ext>
                    </a:extLst>
                  </pic:spPr>
                </pic:pic>
              </a:graphicData>
            </a:graphic>
          </wp:anchor>
        </w:drawing>
      </w:r>
    </w:p>
    <w:p w14:paraId="35024EEB" w14:textId="45A7FD77" w:rsidR="00BA05A0" w:rsidRDefault="00023C1B" w:rsidP="00E56ADC">
      <w:r>
        <w:t xml:space="preserve">So ist speditiv ein einfaches Labyrinth, wie </w:t>
      </w:r>
      <w:r w:rsidR="00D42D1F">
        <w:t xml:space="preserve">beispielsweise </w:t>
      </w:r>
      <w:r>
        <w:t xml:space="preserve">in </w:t>
      </w:r>
      <w:r w:rsidRPr="00E56ADC">
        <w:rPr>
          <w:i/>
        </w:rPr>
        <w:fldChar w:fldCharType="begin"/>
      </w:r>
      <w:r w:rsidRPr="00E56ADC">
        <w:rPr>
          <w:i/>
        </w:rPr>
        <w:instrText xml:space="preserve"> REF _Ref345160127 \h </w:instrText>
      </w:r>
      <w:r>
        <w:rPr>
          <w:i/>
        </w:rPr>
        <w:instrText xml:space="preserve"> \* MERGEFORMAT </w:instrText>
      </w:r>
      <w:r w:rsidRPr="00E56ADC">
        <w:rPr>
          <w:i/>
        </w:rPr>
      </w:r>
      <w:r w:rsidRPr="00E56ADC">
        <w:rPr>
          <w:i/>
        </w:rPr>
        <w:fldChar w:fldCharType="separate"/>
      </w:r>
      <w:r w:rsidR="008E03F4" w:rsidRPr="008E03F4">
        <w:rPr>
          <w:i/>
        </w:rPr>
        <w:t xml:space="preserve">Abbildung </w:t>
      </w:r>
      <w:r w:rsidR="008E03F4" w:rsidRPr="008E03F4">
        <w:rPr>
          <w:i/>
          <w:noProof/>
        </w:rPr>
        <w:t>6</w:t>
      </w:r>
      <w:r w:rsidR="008E03F4" w:rsidRPr="008E03F4">
        <w:rPr>
          <w:i/>
        </w:rPr>
        <w:t xml:space="preserve"> - Labyrinth</w:t>
      </w:r>
      <w:r w:rsidRPr="00E56ADC">
        <w:rPr>
          <w:i/>
        </w:rPr>
        <w:fldChar w:fldCharType="end"/>
      </w:r>
      <w:r>
        <w:t xml:space="preserve"> gezeigt wird, fertiggestellt.</w:t>
      </w:r>
      <w:r>
        <w:br/>
      </w:r>
    </w:p>
    <w:p w14:paraId="7F2E92A0" w14:textId="77777777" w:rsidR="00BA05A0" w:rsidRDefault="00BA05A0" w:rsidP="00E56ADC"/>
    <w:p w14:paraId="6884B668" w14:textId="77777777" w:rsidR="00BA05A0" w:rsidRDefault="00BA05A0" w:rsidP="00E56ADC"/>
    <w:p w14:paraId="76C0DC00" w14:textId="77777777" w:rsidR="00BA05A0" w:rsidRDefault="00BA05A0" w:rsidP="00E56ADC"/>
    <w:p w14:paraId="44A45769" w14:textId="11311B98" w:rsidR="008F745D" w:rsidRDefault="008F745D" w:rsidP="00E56ADC"/>
    <w:p w14:paraId="0EB06043" w14:textId="37A97C39" w:rsidR="007E1C47" w:rsidRDefault="009D3445" w:rsidP="009D3445">
      <w:pPr>
        <w:pStyle w:val="Beschriftung"/>
        <w:tabs>
          <w:tab w:val="left" w:pos="4820"/>
        </w:tabs>
      </w:pPr>
      <w:bookmarkStart w:id="30" w:name="_Ref345160127"/>
      <w:bookmarkStart w:id="31" w:name="_Toc345265795"/>
      <w:bookmarkStart w:id="32" w:name="_Toc345778985"/>
      <w:r>
        <w:t xml:space="preserve">Abbildung </w:t>
      </w:r>
      <w:r w:rsidR="00E81229">
        <w:fldChar w:fldCharType="begin"/>
      </w:r>
      <w:r w:rsidR="00E81229">
        <w:instrText xml:space="preserve"> SEQ Abbildung \* ARABIC </w:instrText>
      </w:r>
      <w:r w:rsidR="00E81229">
        <w:fldChar w:fldCharType="separate"/>
      </w:r>
      <w:r w:rsidR="008E03F4">
        <w:rPr>
          <w:noProof/>
        </w:rPr>
        <w:t>6</w:t>
      </w:r>
      <w:r w:rsidR="00E81229">
        <w:rPr>
          <w:noProof/>
        </w:rPr>
        <w:fldChar w:fldCharType="end"/>
      </w:r>
      <w:r>
        <w:t xml:space="preserve"> - Labyrinth</w:t>
      </w:r>
      <w:bookmarkEnd w:id="29"/>
      <w:bookmarkEnd w:id="30"/>
      <w:bookmarkEnd w:id="31"/>
      <w:bookmarkEnd w:id="32"/>
    </w:p>
    <w:p w14:paraId="4333472E" w14:textId="77777777" w:rsidR="00FA1B46" w:rsidRDefault="00FA1B46">
      <w:pPr>
        <w:spacing w:line="276" w:lineRule="auto"/>
        <w:rPr>
          <w:rFonts w:eastAsiaTheme="majorEastAsia" w:cstheme="majorBidi"/>
          <w:b/>
          <w:bCs/>
          <w:caps/>
          <w:color w:val="D1282E" w:themeColor="text2"/>
        </w:rPr>
      </w:pPr>
      <w:r>
        <w:br w:type="page"/>
      </w:r>
    </w:p>
    <w:p w14:paraId="1F69A982" w14:textId="472DCD8C" w:rsidR="00D21801" w:rsidRDefault="008F745D" w:rsidP="0028392A">
      <w:pPr>
        <w:pStyle w:val="berschrift3"/>
      </w:pPr>
      <w:bookmarkStart w:id="33" w:name="_Toc363461964"/>
      <w:r>
        <w:lastRenderedPageBreak/>
        <w:t>Bau Des</w:t>
      </w:r>
      <w:r w:rsidR="00D21801">
        <w:t xml:space="preserve"> Roboter</w:t>
      </w:r>
      <w:r>
        <w:t>s</w:t>
      </w:r>
      <w:bookmarkEnd w:id="33"/>
    </w:p>
    <w:p w14:paraId="4197189A" w14:textId="6DF3DDB2" w:rsidR="008F745D" w:rsidRDefault="00CB0005" w:rsidP="00CB0005">
      <w:r>
        <w:rPr>
          <w:noProof/>
        </w:rPr>
        <w:drawing>
          <wp:anchor distT="0" distB="0" distL="114300" distR="114300" simplePos="0" relativeHeight="251679232" behindDoc="0" locked="0" layoutInCell="1" allowOverlap="1" wp14:anchorId="3AB74FE8" wp14:editId="3DA2BAA3">
            <wp:simplePos x="0" y="0"/>
            <wp:positionH relativeFrom="column">
              <wp:posOffset>81280</wp:posOffset>
            </wp:positionH>
            <wp:positionV relativeFrom="paragraph">
              <wp:posOffset>448310</wp:posOffset>
            </wp:positionV>
            <wp:extent cx="1717675" cy="1704975"/>
            <wp:effectExtent l="0" t="0" r="0" b="9525"/>
            <wp:wrapSquare wrapText="bothSides"/>
            <wp:docPr id="9256" name="Grafik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717675" cy="1704975"/>
                    </a:xfrm>
                    <a:prstGeom prst="rect">
                      <a:avLst/>
                    </a:prstGeom>
                  </pic:spPr>
                </pic:pic>
              </a:graphicData>
            </a:graphic>
            <wp14:sizeRelH relativeFrom="margin">
              <wp14:pctWidth>0</wp14:pctWidth>
            </wp14:sizeRelH>
            <wp14:sizeRelV relativeFrom="margin">
              <wp14:pctHeight>0</wp14:pctHeight>
            </wp14:sizeRelV>
          </wp:anchor>
        </w:drawing>
      </w:r>
      <w:r w:rsidR="0089013B">
        <w:t xml:space="preserve">Für den Bau des Roboters </w:t>
      </w:r>
      <w:r w:rsidR="00BA05A0">
        <w:t xml:space="preserve">genügt das </w:t>
      </w:r>
      <w:r w:rsidR="00BA05A0" w:rsidRPr="00BA05A0">
        <w:t>LEGO MINDST</w:t>
      </w:r>
      <w:r w:rsidR="00BA05A0">
        <w:t>ORMS Education NXT Base Set</w:t>
      </w:r>
      <w:r w:rsidR="008F745D">
        <w:t>.</w:t>
      </w:r>
      <w:r w:rsidR="008F745D">
        <w:br/>
      </w:r>
    </w:p>
    <w:p w14:paraId="584C7850" w14:textId="12B1876C" w:rsidR="00286E7F" w:rsidRDefault="008F745D" w:rsidP="00CB0005">
      <w:r>
        <w:rPr>
          <w:noProof/>
        </w:rPr>
        <w:drawing>
          <wp:anchor distT="0" distB="0" distL="114300" distR="114300" simplePos="0" relativeHeight="251677184" behindDoc="0" locked="0" layoutInCell="1" allowOverlap="1" wp14:anchorId="0AA9C390" wp14:editId="3D2CA4BC">
            <wp:simplePos x="0" y="0"/>
            <wp:positionH relativeFrom="column">
              <wp:posOffset>78105</wp:posOffset>
            </wp:positionH>
            <wp:positionV relativeFrom="paragraph">
              <wp:posOffset>20320</wp:posOffset>
            </wp:positionV>
            <wp:extent cx="923925" cy="918845"/>
            <wp:effectExtent l="0" t="0" r="9525" b="0"/>
            <wp:wrapSquare wrapText="bothSides"/>
            <wp:docPr id="9266" name="Grafik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 name="MC900023477[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18845"/>
                    </a:xfrm>
                    <a:prstGeom prst="rect">
                      <a:avLst/>
                    </a:prstGeom>
                  </pic:spPr>
                </pic:pic>
              </a:graphicData>
            </a:graphic>
            <wp14:sizeRelH relativeFrom="margin">
              <wp14:pctWidth>0</wp14:pctWidth>
            </wp14:sizeRelH>
            <wp14:sizeRelV relativeFrom="margin">
              <wp14:pctHeight>0</wp14:pctHeight>
            </wp14:sizeRelV>
          </wp:anchor>
        </w:drawing>
      </w:r>
      <w:r w:rsidR="00BA05A0">
        <w:t>Als fahrtüchtigen Roboter begin</w:t>
      </w:r>
      <w:r w:rsidR="00D72809">
        <w:t xml:space="preserve">nt man mit den Schülern </w:t>
      </w:r>
      <w:r w:rsidR="003F4DDF">
        <w:t xml:space="preserve">am besten </w:t>
      </w:r>
      <w:r w:rsidR="00D72809">
        <w:t>mit dem</w:t>
      </w:r>
      <w:r w:rsidR="00BA05A0">
        <w:t xml:space="preserve"> Grundmodell</w:t>
      </w:r>
      <w:r w:rsidR="00023C1B">
        <w:t xml:space="preserve"> </w:t>
      </w:r>
      <w:r w:rsidR="003F4DDF">
        <w:t>wie in</w:t>
      </w:r>
      <w:r w:rsidR="00760E30">
        <w:t xml:space="preserve"> </w:t>
      </w:r>
      <w:r w:rsidR="00760E30">
        <w:fldChar w:fldCharType="begin"/>
      </w:r>
      <w:r w:rsidR="00760E30">
        <w:instrText xml:space="preserve"> REF _Ref345778738 \h </w:instrText>
      </w:r>
      <w:r w:rsidR="00760E30">
        <w:fldChar w:fldCharType="separate"/>
      </w:r>
      <w:r w:rsidR="008E03F4">
        <w:t xml:space="preserve">Abbildung </w:t>
      </w:r>
      <w:r w:rsidR="008E03F4">
        <w:rPr>
          <w:noProof/>
        </w:rPr>
        <w:t>7</w:t>
      </w:r>
      <w:r w:rsidR="008E03F4">
        <w:t xml:space="preserve"> - Grundmodell</w:t>
      </w:r>
      <w:r w:rsidR="00760E30">
        <w:fldChar w:fldCharType="end"/>
      </w:r>
      <w:r w:rsidR="003F4DDF">
        <w:t xml:space="preserve"> gezeigt</w:t>
      </w:r>
      <w:r w:rsidR="00BA05A0">
        <w:t xml:space="preserve">. Dieses kann zu zweit </w:t>
      </w:r>
      <w:r w:rsidR="00D72809">
        <w:t xml:space="preserve">oder zu dritt </w:t>
      </w:r>
      <w:r>
        <w:t xml:space="preserve">im Team </w:t>
      </w:r>
      <w:r w:rsidR="00BA05A0">
        <w:t xml:space="preserve">Schritt für Schritt gemäss der </w:t>
      </w:r>
      <w:r w:rsidR="00E56ADC">
        <w:t>beigelegte</w:t>
      </w:r>
      <w:r w:rsidR="00BA05A0">
        <w:t>n</w:t>
      </w:r>
      <w:r w:rsidR="00E56ADC">
        <w:t xml:space="preserve"> Bauanleitung</w:t>
      </w:r>
      <w:r w:rsidR="00D72809">
        <w:t xml:space="preserve"> zusammengebaut werden. D</w:t>
      </w:r>
      <w:r w:rsidR="00BA05A0">
        <w:t xml:space="preserve">ie </w:t>
      </w:r>
      <w:r w:rsidR="00D72809">
        <w:t xml:space="preserve">Anleitung kann </w:t>
      </w:r>
      <w:r w:rsidR="00BA05A0">
        <w:t>übrigens auch als PDF-Datei auf der beigelegten CD oder im Internet</w:t>
      </w:r>
      <w:r w:rsidR="00D7479F">
        <w:rPr>
          <w:rStyle w:val="Funotenzeichen"/>
        </w:rPr>
        <w:footnoteReference w:id="6"/>
      </w:r>
      <w:r w:rsidR="00BA05A0">
        <w:t xml:space="preserve"> heruntergeladen werden.</w:t>
      </w:r>
    </w:p>
    <w:p w14:paraId="500DE25F" w14:textId="77777777" w:rsidR="00CB0005" w:rsidRDefault="00CB0005" w:rsidP="00CB0005"/>
    <w:p w14:paraId="3B6BDDD6" w14:textId="342A2659" w:rsidR="00CB0005" w:rsidRDefault="00CB0005" w:rsidP="00CB0005">
      <w:pPr>
        <w:pStyle w:val="Beschriftung"/>
      </w:pPr>
      <w:r>
        <w:br/>
      </w:r>
      <w:bookmarkStart w:id="34" w:name="_Ref345778738"/>
      <w:bookmarkStart w:id="35" w:name="_Toc345778986"/>
      <w:r>
        <w:t xml:space="preserve">Abbildung </w:t>
      </w:r>
      <w:r w:rsidR="00E81229">
        <w:fldChar w:fldCharType="begin"/>
      </w:r>
      <w:r w:rsidR="00E81229">
        <w:instrText xml:space="preserve"> SEQ Abbildung \* ARABIC </w:instrText>
      </w:r>
      <w:r w:rsidR="00E81229">
        <w:fldChar w:fldCharType="separate"/>
      </w:r>
      <w:r w:rsidR="008E03F4">
        <w:rPr>
          <w:noProof/>
        </w:rPr>
        <w:t>7</w:t>
      </w:r>
      <w:r w:rsidR="00E81229">
        <w:rPr>
          <w:noProof/>
        </w:rPr>
        <w:fldChar w:fldCharType="end"/>
      </w:r>
      <w:r>
        <w:t xml:space="preserve"> - Grundmodell</w:t>
      </w:r>
      <w:bookmarkEnd w:id="34"/>
      <w:bookmarkEnd w:id="35"/>
    </w:p>
    <w:p w14:paraId="11DC0CA0" w14:textId="36F0D4BB" w:rsidR="00023C1B" w:rsidRDefault="00023C1B" w:rsidP="00607346">
      <w:r>
        <w:t xml:space="preserve">Das Grundmodell dient auch dem Kennenlernen der Sensoren und </w:t>
      </w:r>
      <w:proofErr w:type="spellStart"/>
      <w:r>
        <w:t>Aktoren</w:t>
      </w:r>
      <w:proofErr w:type="spellEnd"/>
      <w:r w:rsidR="00D7479F">
        <w:t xml:space="preserve"> (Motoren)</w:t>
      </w:r>
      <w:r>
        <w:t xml:space="preserve"> des Roboters. Je nach Erfahrung mit Lego </w:t>
      </w:r>
      <w:proofErr w:type="spellStart"/>
      <w:r>
        <w:t>Mindstorm</w:t>
      </w:r>
      <w:r w:rsidR="009228ED">
        <w:t>s</w:t>
      </w:r>
      <w:proofErr w:type="spellEnd"/>
      <w:r>
        <w:t xml:space="preserve"> muss die Lehrperson die verschiedenen Sensoren un</w:t>
      </w:r>
      <w:r w:rsidR="00D7479F">
        <w:t>d deren Funktionsweise erklären.</w:t>
      </w:r>
    </w:p>
    <w:p w14:paraId="31B3784A" w14:textId="77777777" w:rsidR="00D7479F" w:rsidRDefault="00D7479F" w:rsidP="00D7479F">
      <w:pPr>
        <w:keepNext/>
        <w:ind w:left="360"/>
      </w:pPr>
    </w:p>
    <w:p w14:paraId="3FB23FA3" w14:textId="77777777" w:rsidR="00CB0005" w:rsidRDefault="00CB0005" w:rsidP="00D7479F">
      <w:pPr>
        <w:keepNext/>
        <w:ind w:left="360"/>
      </w:pPr>
    </w:p>
    <w:p w14:paraId="073AAF23" w14:textId="77777777" w:rsidR="00D7479F" w:rsidRDefault="00D7479F" w:rsidP="00D7479F">
      <w:pPr>
        <w:keepNext/>
      </w:pPr>
      <w:r>
        <w:rPr>
          <w:rFonts w:ascii="Verdana" w:hAnsi="Verdana"/>
          <w:noProof/>
          <w:spacing w:val="6"/>
          <w:sz w:val="18"/>
          <w:szCs w:val="18"/>
        </w:rPr>
        <w:drawing>
          <wp:inline distT="0" distB="0" distL="0" distR="0" wp14:anchorId="7ECFD802" wp14:editId="39856F81">
            <wp:extent cx="4457700" cy="2476500"/>
            <wp:effectExtent l="0" t="0" r="0" b="0"/>
            <wp:docPr id="9270" name="Grafik 9270" descr="http://www.legorobotik.ch/home/bauanleitung/bilder/NXT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gorobotik.ch/home/bauanleitung/bilder/NXT_tex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2476500"/>
                    </a:xfrm>
                    <a:prstGeom prst="rect">
                      <a:avLst/>
                    </a:prstGeom>
                    <a:noFill/>
                    <a:ln>
                      <a:noFill/>
                    </a:ln>
                  </pic:spPr>
                </pic:pic>
              </a:graphicData>
            </a:graphic>
          </wp:inline>
        </w:drawing>
      </w:r>
    </w:p>
    <w:p w14:paraId="137936B3" w14:textId="7E1D240F" w:rsidR="00D7479F" w:rsidRDefault="00D7479F" w:rsidP="00D7479F">
      <w:pPr>
        <w:pStyle w:val="Beschriftung"/>
      </w:pPr>
      <w:bookmarkStart w:id="36" w:name="_Toc345265797"/>
      <w:bookmarkStart w:id="37" w:name="_Toc345778987"/>
      <w:r>
        <w:t xml:space="preserve">Abbildung </w:t>
      </w:r>
      <w:r w:rsidR="00E81229">
        <w:fldChar w:fldCharType="begin"/>
      </w:r>
      <w:r w:rsidR="00E81229">
        <w:instrText xml:space="preserve"> SEQ Abbildung \* ARABIC </w:instrText>
      </w:r>
      <w:r w:rsidR="00E81229">
        <w:fldChar w:fldCharType="separate"/>
      </w:r>
      <w:r w:rsidR="008E03F4">
        <w:rPr>
          <w:noProof/>
        </w:rPr>
        <w:t>8</w:t>
      </w:r>
      <w:r w:rsidR="00E81229">
        <w:rPr>
          <w:noProof/>
        </w:rPr>
        <w:fldChar w:fldCharType="end"/>
      </w:r>
      <w:r>
        <w:t xml:space="preserve"> - Aktoren und Sensoren</w:t>
      </w:r>
      <w:bookmarkEnd w:id="36"/>
      <w:bookmarkEnd w:id="37"/>
    </w:p>
    <w:p w14:paraId="5897C7C0" w14:textId="1CA4901D" w:rsidR="00D7479F" w:rsidRDefault="00D7479F" w:rsidP="00023C1B">
      <w:pPr>
        <w:keepNext/>
      </w:pPr>
      <w:r>
        <w:t>Für den Bau des Roboters genügen 2 Motoren und 3 Sensoren (Licht-, Touch- und Ultraschallsensor).</w:t>
      </w:r>
    </w:p>
    <w:p w14:paraId="5FF2496A" w14:textId="77777777" w:rsidR="00D7479F" w:rsidRDefault="00D7479F">
      <w:pPr>
        <w:spacing w:line="276" w:lineRule="auto"/>
      </w:pPr>
      <w:r>
        <w:br w:type="page"/>
      </w:r>
    </w:p>
    <w:p w14:paraId="7C93FCB3" w14:textId="501DD4A3" w:rsidR="00023C1B" w:rsidRDefault="00D7479F" w:rsidP="00023C1B">
      <w:pPr>
        <w:keepNext/>
      </w:pPr>
      <w:r>
        <w:rPr>
          <w:noProof/>
        </w:rPr>
        <w:lastRenderedPageBreak/>
        <w:drawing>
          <wp:anchor distT="0" distB="0" distL="114300" distR="114300" simplePos="0" relativeHeight="251701760" behindDoc="0" locked="0" layoutInCell="1" allowOverlap="1" wp14:anchorId="7F17E91F" wp14:editId="62D62AF5">
            <wp:simplePos x="0" y="0"/>
            <wp:positionH relativeFrom="column">
              <wp:posOffset>0</wp:posOffset>
            </wp:positionH>
            <wp:positionV relativeFrom="paragraph">
              <wp:posOffset>0</wp:posOffset>
            </wp:positionV>
            <wp:extent cx="923925" cy="918845"/>
            <wp:effectExtent l="0" t="0" r="9525" b="0"/>
            <wp:wrapSquare wrapText="bothSides"/>
            <wp:docPr id="9271" name="Grafik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 name="MC900023477[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18845"/>
                    </a:xfrm>
                    <a:prstGeom prst="rect">
                      <a:avLst/>
                    </a:prstGeom>
                  </pic:spPr>
                </pic:pic>
              </a:graphicData>
            </a:graphic>
          </wp:anchor>
        </w:drawing>
      </w:r>
      <w:r w:rsidR="00023C1B">
        <w:t>Im Team sollen die Schülerinnen und Schüler erst später gemeinsam besprechen</w:t>
      </w:r>
      <w:r w:rsidR="009228ED">
        <w:t>,</w:t>
      </w:r>
      <w:r w:rsidR="00023C1B">
        <w:t xml:space="preserve"> in welcher Form das Grundmodell abgeändert und weiter optimiert werden kann. Dabei kann die Lehrperson punktuell beraten, soll jedoch die Kreativität der Lernenden nicht einengen oder beeinflussen. </w:t>
      </w:r>
    </w:p>
    <w:p w14:paraId="4D3AE114" w14:textId="77777777" w:rsidR="00D7479F" w:rsidRDefault="00D7479F" w:rsidP="00023C1B">
      <w:pPr>
        <w:keepNext/>
      </w:pPr>
    </w:p>
    <w:p w14:paraId="1E0EC953" w14:textId="23734EBA" w:rsidR="00BA05A0" w:rsidRDefault="00D72809" w:rsidP="00607346">
      <w:r>
        <w:t>Damit die Form des Roboters seine Funktion unterstützt</w:t>
      </w:r>
      <w:r w:rsidR="009228ED">
        <w:t>,</w:t>
      </w:r>
      <w:r>
        <w:t xml:space="preserve"> habe ich</w:t>
      </w:r>
      <w:r w:rsidR="00D7479F">
        <w:t xml:space="preserve">, wie in </w:t>
      </w:r>
      <w:r w:rsidR="00D7479F">
        <w:fldChar w:fldCharType="begin"/>
      </w:r>
      <w:r w:rsidR="00D7479F">
        <w:instrText xml:space="preserve"> REF _Ref345260469 \h </w:instrText>
      </w:r>
      <w:r w:rsidR="00D7479F">
        <w:fldChar w:fldCharType="separate"/>
      </w:r>
      <w:r w:rsidR="008E03F4">
        <w:t xml:space="preserve">Abbildung </w:t>
      </w:r>
      <w:r w:rsidR="008E03F4">
        <w:rPr>
          <w:noProof/>
        </w:rPr>
        <w:t>9</w:t>
      </w:r>
      <w:r w:rsidR="008E03F4">
        <w:t xml:space="preserve"> - Roboter</w:t>
      </w:r>
      <w:r w:rsidR="00D7479F">
        <w:fldChar w:fldCharType="end"/>
      </w:r>
      <w:r w:rsidR="00D7479F">
        <w:t xml:space="preserve"> ersichtlich,</w:t>
      </w:r>
      <w:r>
        <w:t xml:space="preserve"> </w:t>
      </w:r>
      <w:r w:rsidR="00D7479F">
        <w:t xml:space="preserve">gegenüber dem Grundmodell </w:t>
      </w:r>
      <w:r>
        <w:t>einige Optimierungen angebracht.</w:t>
      </w:r>
    </w:p>
    <w:p w14:paraId="6A91AC4A" w14:textId="77777777" w:rsidR="00B44A18" w:rsidRDefault="00E625E5" w:rsidP="00B44A18">
      <w:pPr>
        <w:keepNext/>
      </w:pPr>
      <w:r>
        <w:rPr>
          <w:noProof/>
        </w:rPr>
        <mc:AlternateContent>
          <mc:Choice Requires="wps">
            <w:drawing>
              <wp:anchor distT="0" distB="0" distL="114300" distR="114300" simplePos="0" relativeHeight="251675136" behindDoc="0" locked="0" layoutInCell="1" allowOverlap="1" wp14:anchorId="17004300" wp14:editId="57E97E34">
                <wp:simplePos x="0" y="0"/>
                <wp:positionH relativeFrom="column">
                  <wp:posOffset>3764280</wp:posOffset>
                </wp:positionH>
                <wp:positionV relativeFrom="paragraph">
                  <wp:posOffset>3291840</wp:posOffset>
                </wp:positionV>
                <wp:extent cx="619125" cy="400050"/>
                <wp:effectExtent l="38100" t="19050" r="28575" b="19050"/>
                <wp:wrapNone/>
                <wp:docPr id="9265" name="Legende mit Pfeil nach links 9265"/>
                <wp:cNvGraphicFramePr/>
                <a:graphic xmlns:a="http://schemas.openxmlformats.org/drawingml/2006/main">
                  <a:graphicData uri="http://schemas.microsoft.com/office/word/2010/wordprocessingShape">
                    <wps:wsp>
                      <wps:cNvSpPr/>
                      <wps:spPr>
                        <a:xfrm>
                          <a:off x="0" y="0"/>
                          <a:ext cx="619125" cy="400050"/>
                        </a:xfrm>
                        <a:prstGeom prst="leftArrowCallout">
                          <a:avLst/>
                        </a:prstGeom>
                      </wps:spPr>
                      <wps:style>
                        <a:lnRef idx="2">
                          <a:schemeClr val="accent5"/>
                        </a:lnRef>
                        <a:fillRef idx="1">
                          <a:schemeClr val="lt1"/>
                        </a:fillRef>
                        <a:effectRef idx="0">
                          <a:schemeClr val="accent5"/>
                        </a:effectRef>
                        <a:fontRef idx="minor">
                          <a:schemeClr val="dk1"/>
                        </a:fontRef>
                      </wps:style>
                      <wps:txbx>
                        <w:txbxContent>
                          <w:p w14:paraId="6902B39C" w14:textId="0D9BADA4" w:rsidR="008E03F4" w:rsidRPr="00E625E5" w:rsidRDefault="008E03F4" w:rsidP="00E625E5">
                            <w:pPr>
                              <w:jc w:val="center"/>
                              <w:rPr>
                                <w:b/>
                                <w:sz w:val="36"/>
                                <w:szCs w:val="36"/>
                              </w:rPr>
                            </w:pPr>
                            <w:r w:rsidRPr="00E625E5">
                              <w:rPr>
                                <w:b/>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gende mit Pfeil nach links 9265" o:spid="_x0000_s1028" type="#_x0000_t77" style="position:absolute;margin-left:296.4pt;margin-top:259.2pt;width:48.75pt;height:31.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" adj="7565,,3489" fillcolor="white [3201]" strokecolor="#dc5924 [3208]" strokeweight="2.25pt">
                <v:textbox>
                  <w:txbxContent>
                    <w:p w14:paraId="6902B39C" w14:textId="0D9BADA4" w:rsidR="008E03F4" w:rsidRPr="00E625E5" w:rsidRDefault="008E03F4" w:rsidP="00E625E5">
                      <w:pPr>
                        <w:jc w:val="center"/>
                        <w:rPr>
                          <w:b/>
                          <w:sz w:val="36"/>
                          <w:szCs w:val="36"/>
                        </w:rPr>
                      </w:pPr>
                      <w:r w:rsidRPr="00E625E5">
                        <w:rPr>
                          <w:b/>
                          <w:sz w:val="36"/>
                          <w:szCs w:val="36"/>
                        </w:rPr>
                        <w:t>2</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495396B5" wp14:editId="2AA95512">
                <wp:simplePos x="0" y="0"/>
                <wp:positionH relativeFrom="column">
                  <wp:posOffset>3764280</wp:posOffset>
                </wp:positionH>
                <wp:positionV relativeFrom="paragraph">
                  <wp:posOffset>1863090</wp:posOffset>
                </wp:positionV>
                <wp:extent cx="619125" cy="409575"/>
                <wp:effectExtent l="38100" t="19050" r="28575" b="28575"/>
                <wp:wrapNone/>
                <wp:docPr id="9264" name="Legende mit Pfeil nach links 9264"/>
                <wp:cNvGraphicFramePr/>
                <a:graphic xmlns:a="http://schemas.openxmlformats.org/drawingml/2006/main">
                  <a:graphicData uri="http://schemas.microsoft.com/office/word/2010/wordprocessingShape">
                    <wps:wsp>
                      <wps:cNvSpPr/>
                      <wps:spPr>
                        <a:xfrm>
                          <a:off x="0" y="0"/>
                          <a:ext cx="619125" cy="409575"/>
                        </a:xfrm>
                        <a:prstGeom prst="leftArrowCallout">
                          <a:avLst/>
                        </a:prstGeom>
                      </wps:spPr>
                      <wps:style>
                        <a:lnRef idx="2">
                          <a:schemeClr val="accent5"/>
                        </a:lnRef>
                        <a:fillRef idx="1">
                          <a:schemeClr val="lt1"/>
                        </a:fillRef>
                        <a:effectRef idx="0">
                          <a:schemeClr val="accent5"/>
                        </a:effectRef>
                        <a:fontRef idx="minor">
                          <a:schemeClr val="dk1"/>
                        </a:fontRef>
                      </wps:style>
                      <wps:txbx>
                        <w:txbxContent>
                          <w:p w14:paraId="3C96B0CB" w14:textId="055FCF70" w:rsidR="008E03F4" w:rsidRPr="00E625E5" w:rsidRDefault="008E03F4" w:rsidP="00E625E5">
                            <w:pPr>
                              <w:jc w:val="center"/>
                              <w:rPr>
                                <w:b/>
                                <w:sz w:val="36"/>
                                <w:szCs w:val="36"/>
                              </w:rPr>
                            </w:pPr>
                            <w:r w:rsidRPr="00E625E5">
                              <w:rPr>
                                <w:b/>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gende mit Pfeil nach links 9264" o:spid="_x0000_s1029" type="#_x0000_t77" style="position:absolute;margin-left:296.4pt;margin-top:146.7pt;width:48.75pt;height:32.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" adj="7565,,3572" fillcolor="white [3201]" strokecolor="#dc5924 [3208]" strokeweight="2.25pt">
                <v:textbox>
                  <w:txbxContent>
                    <w:p w14:paraId="3C96B0CB" w14:textId="055FCF70" w:rsidR="008E03F4" w:rsidRPr="00E625E5" w:rsidRDefault="008E03F4" w:rsidP="00E625E5">
                      <w:pPr>
                        <w:jc w:val="center"/>
                        <w:rPr>
                          <w:b/>
                          <w:sz w:val="36"/>
                          <w:szCs w:val="36"/>
                        </w:rPr>
                      </w:pPr>
                      <w:r w:rsidRPr="00E625E5">
                        <w:rPr>
                          <w:b/>
                          <w:sz w:val="36"/>
                          <w:szCs w:val="36"/>
                        </w:rPr>
                        <w:t>3</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4420356A" wp14:editId="6D9B1DA3">
                <wp:simplePos x="0" y="0"/>
                <wp:positionH relativeFrom="column">
                  <wp:posOffset>-121920</wp:posOffset>
                </wp:positionH>
                <wp:positionV relativeFrom="paragraph">
                  <wp:posOffset>1863090</wp:posOffset>
                </wp:positionV>
                <wp:extent cx="533400" cy="409575"/>
                <wp:effectExtent l="19050" t="19050" r="19050" b="28575"/>
                <wp:wrapNone/>
                <wp:docPr id="9262" name="Legende mit Pfeil nach rechts 9262"/>
                <wp:cNvGraphicFramePr/>
                <a:graphic xmlns:a="http://schemas.openxmlformats.org/drawingml/2006/main">
                  <a:graphicData uri="http://schemas.microsoft.com/office/word/2010/wordprocessingShape">
                    <wps:wsp>
                      <wps:cNvSpPr/>
                      <wps:spPr>
                        <a:xfrm>
                          <a:off x="0" y="0"/>
                          <a:ext cx="533400" cy="409575"/>
                        </a:xfrm>
                        <a:prstGeom prst="rightArrowCallout">
                          <a:avLst/>
                        </a:prstGeom>
                      </wps:spPr>
                      <wps:style>
                        <a:lnRef idx="2">
                          <a:schemeClr val="accent5"/>
                        </a:lnRef>
                        <a:fillRef idx="1">
                          <a:schemeClr val="lt1"/>
                        </a:fillRef>
                        <a:effectRef idx="0">
                          <a:schemeClr val="accent5"/>
                        </a:effectRef>
                        <a:fontRef idx="minor">
                          <a:schemeClr val="dk1"/>
                        </a:fontRef>
                      </wps:style>
                      <wps:txbx>
                        <w:txbxContent>
                          <w:p w14:paraId="31D42896" w14:textId="6D0C9196" w:rsidR="008E03F4" w:rsidRPr="00E625E5" w:rsidRDefault="008E03F4" w:rsidP="00E625E5">
                            <w:pPr>
                              <w:jc w:val="center"/>
                              <w:rPr>
                                <w:b/>
                                <w:sz w:val="36"/>
                              </w:rPr>
                            </w:pPr>
                            <w:r>
                              <w:rPr>
                                <w:b/>
                                <w:sz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egende mit Pfeil nach rechts 9262" o:spid="_x0000_s1030" type="#_x0000_t78" style="position:absolute;margin-left:-9.6pt;margin-top:146.7pt;width:42pt;height:3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" adj="14035,,17454" fillcolor="white [3201]" strokecolor="#dc5924 [3208]" strokeweight="2.25pt">
                <v:textbox>
                  <w:txbxContent>
                    <w:p w14:paraId="31D42896" w14:textId="6D0C9196" w:rsidR="008E03F4" w:rsidRPr="00E625E5" w:rsidRDefault="008E03F4" w:rsidP="00E625E5">
                      <w:pPr>
                        <w:jc w:val="center"/>
                        <w:rPr>
                          <w:b/>
                          <w:sz w:val="36"/>
                        </w:rPr>
                      </w:pPr>
                      <w:r>
                        <w:rPr>
                          <w:b/>
                          <w:sz w:val="36"/>
                        </w:rPr>
                        <w:t>4</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F6B7271" wp14:editId="06870066">
                <wp:simplePos x="0" y="0"/>
                <wp:positionH relativeFrom="column">
                  <wp:posOffset>363855</wp:posOffset>
                </wp:positionH>
                <wp:positionV relativeFrom="paragraph">
                  <wp:posOffset>862965</wp:posOffset>
                </wp:positionV>
                <wp:extent cx="533400" cy="409575"/>
                <wp:effectExtent l="19050" t="19050" r="19050" b="28575"/>
                <wp:wrapNone/>
                <wp:docPr id="9261" name="Legende mit Pfeil nach rechts 9261"/>
                <wp:cNvGraphicFramePr/>
                <a:graphic xmlns:a="http://schemas.openxmlformats.org/drawingml/2006/main">
                  <a:graphicData uri="http://schemas.microsoft.com/office/word/2010/wordprocessingShape">
                    <wps:wsp>
                      <wps:cNvSpPr/>
                      <wps:spPr>
                        <a:xfrm>
                          <a:off x="0" y="0"/>
                          <a:ext cx="533400" cy="409575"/>
                        </a:xfrm>
                        <a:prstGeom prst="rightArrowCallout">
                          <a:avLst/>
                        </a:prstGeom>
                      </wps:spPr>
                      <wps:style>
                        <a:lnRef idx="2">
                          <a:schemeClr val="accent5"/>
                        </a:lnRef>
                        <a:fillRef idx="1">
                          <a:schemeClr val="lt1"/>
                        </a:fillRef>
                        <a:effectRef idx="0">
                          <a:schemeClr val="accent5"/>
                        </a:effectRef>
                        <a:fontRef idx="minor">
                          <a:schemeClr val="dk1"/>
                        </a:fontRef>
                      </wps:style>
                      <wps:txbx>
                        <w:txbxContent>
                          <w:p w14:paraId="681D8FBB" w14:textId="77777777" w:rsidR="008E03F4" w:rsidRPr="00E625E5" w:rsidRDefault="008E03F4" w:rsidP="00E625E5">
                            <w:pPr>
                              <w:jc w:val="center"/>
                              <w:rPr>
                                <w:b/>
                                <w:sz w:val="36"/>
                              </w:rPr>
                            </w:pPr>
                            <w:r w:rsidRPr="00E625E5">
                              <w:rPr>
                                <w:b/>
                                <w:sz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gende mit Pfeil nach rechts 9261" o:spid="_x0000_s1031" type="#_x0000_t78" style="position:absolute;margin-left:28.65pt;margin-top:67.95pt;width:42pt;height:3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" adj="14035,,17454" fillcolor="white [3201]" strokecolor="#dc5924 [3208]" strokeweight="2.25pt">
                <v:textbox>
                  <w:txbxContent>
                    <w:p w14:paraId="681D8FBB" w14:textId="77777777" w:rsidR="008E03F4" w:rsidRPr="00E625E5" w:rsidRDefault="008E03F4" w:rsidP="00E625E5">
                      <w:pPr>
                        <w:jc w:val="center"/>
                        <w:rPr>
                          <w:b/>
                          <w:sz w:val="36"/>
                        </w:rPr>
                      </w:pPr>
                      <w:r w:rsidRPr="00E625E5">
                        <w:rPr>
                          <w:b/>
                          <w:sz w:val="36"/>
                        </w:rPr>
                        <w:t>1</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37A54DA5" wp14:editId="6513D366">
                <wp:simplePos x="0" y="0"/>
                <wp:positionH relativeFrom="column">
                  <wp:posOffset>802005</wp:posOffset>
                </wp:positionH>
                <wp:positionV relativeFrom="paragraph">
                  <wp:posOffset>2958465</wp:posOffset>
                </wp:positionV>
                <wp:extent cx="533400" cy="409575"/>
                <wp:effectExtent l="19050" t="19050" r="19050" b="28575"/>
                <wp:wrapNone/>
                <wp:docPr id="9260" name="Legende mit Pfeil nach rechts 9260"/>
                <wp:cNvGraphicFramePr/>
                <a:graphic xmlns:a="http://schemas.openxmlformats.org/drawingml/2006/main">
                  <a:graphicData uri="http://schemas.microsoft.com/office/word/2010/wordprocessingShape">
                    <wps:wsp>
                      <wps:cNvSpPr/>
                      <wps:spPr>
                        <a:xfrm>
                          <a:off x="0" y="0"/>
                          <a:ext cx="533400" cy="409575"/>
                        </a:xfrm>
                        <a:prstGeom prst="rightArrowCallout">
                          <a:avLst/>
                        </a:prstGeom>
                      </wps:spPr>
                      <wps:style>
                        <a:lnRef idx="2">
                          <a:schemeClr val="accent5"/>
                        </a:lnRef>
                        <a:fillRef idx="1">
                          <a:schemeClr val="lt1"/>
                        </a:fillRef>
                        <a:effectRef idx="0">
                          <a:schemeClr val="accent5"/>
                        </a:effectRef>
                        <a:fontRef idx="minor">
                          <a:schemeClr val="dk1"/>
                        </a:fontRef>
                      </wps:style>
                      <wps:txbx>
                        <w:txbxContent>
                          <w:p w14:paraId="0D8C1BCE" w14:textId="4C34D5E6" w:rsidR="008E03F4" w:rsidRPr="00E625E5" w:rsidRDefault="008E03F4" w:rsidP="00E625E5">
                            <w:pPr>
                              <w:jc w:val="center"/>
                              <w:rPr>
                                <w:b/>
                                <w:sz w:val="36"/>
                              </w:rPr>
                            </w:pPr>
                            <w:r>
                              <w:rPr>
                                <w:b/>
                                <w:sz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gende mit Pfeil nach rechts 9260" o:spid="_x0000_s1032" type="#_x0000_t78" style="position:absolute;margin-left:63.15pt;margin-top:232.95pt;width:42pt;height:3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" adj="14035,,17454" fillcolor="white [3201]" strokecolor="#dc5924 [3208]" strokeweight="2.25pt">
                <v:textbox>
                  <w:txbxContent>
                    <w:p w14:paraId="0D8C1BCE" w14:textId="4C34D5E6" w:rsidR="008E03F4" w:rsidRPr="00E625E5" w:rsidRDefault="008E03F4" w:rsidP="00E625E5">
                      <w:pPr>
                        <w:jc w:val="center"/>
                        <w:rPr>
                          <w:b/>
                          <w:sz w:val="36"/>
                        </w:rPr>
                      </w:pPr>
                      <w:r>
                        <w:rPr>
                          <w:b/>
                          <w:sz w:val="36"/>
                        </w:rPr>
                        <w:t>5</w:t>
                      </w:r>
                    </w:p>
                  </w:txbxContent>
                </v:textbox>
              </v:shape>
            </w:pict>
          </mc:Fallback>
        </mc:AlternateContent>
      </w:r>
      <w:r>
        <w:rPr>
          <w:noProof/>
        </w:rPr>
        <w:drawing>
          <wp:inline distT="0" distB="0" distL="0" distR="0" wp14:anchorId="08307CFB" wp14:editId="25DBEC2A">
            <wp:extent cx="4467225" cy="4250055"/>
            <wp:effectExtent l="0" t="0" r="9525" b="0"/>
            <wp:docPr id="9258" name="Grafik 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 name="robot_angle.jpg"/>
                    <pic:cNvPicPr/>
                  </pic:nvPicPr>
                  <pic:blipFill rotWithShape="1">
                    <a:blip r:embed="rId49">
                      <a:extLst>
                        <a:ext uri="{28A0092B-C50C-407E-A947-70E740481C1C}">
                          <a14:useLocalDpi xmlns:a14="http://schemas.microsoft.com/office/drawing/2010/main" val="0"/>
                        </a:ext>
                      </a:extLst>
                    </a:blip>
                    <a:srcRect l="17995" r="12255"/>
                    <a:stretch/>
                  </pic:blipFill>
                  <pic:spPr bwMode="auto">
                    <a:xfrm>
                      <a:off x="0" y="0"/>
                      <a:ext cx="4467225" cy="4250055"/>
                    </a:xfrm>
                    <a:prstGeom prst="rect">
                      <a:avLst/>
                    </a:prstGeom>
                    <a:ln>
                      <a:noFill/>
                    </a:ln>
                    <a:extLst>
                      <a:ext uri="{53640926-AAD7-44D8-BBD7-CCE9431645EC}">
                        <a14:shadowObscured xmlns:a14="http://schemas.microsoft.com/office/drawing/2010/main"/>
                      </a:ext>
                    </a:extLst>
                  </pic:spPr>
                </pic:pic>
              </a:graphicData>
            </a:graphic>
          </wp:inline>
        </w:drawing>
      </w:r>
    </w:p>
    <w:p w14:paraId="1AFEC753" w14:textId="5949EE08" w:rsidR="00BA05A0" w:rsidRDefault="00B44A18" w:rsidP="00B44A18">
      <w:pPr>
        <w:pStyle w:val="Beschriftung"/>
      </w:pPr>
      <w:bookmarkStart w:id="38" w:name="_Ref345260469"/>
      <w:bookmarkStart w:id="39" w:name="_Toc345265798"/>
      <w:bookmarkStart w:id="40" w:name="_Toc345778988"/>
      <w:r>
        <w:t xml:space="preserve">Abbildung </w:t>
      </w:r>
      <w:r w:rsidR="00E81229">
        <w:fldChar w:fldCharType="begin"/>
      </w:r>
      <w:r w:rsidR="00E81229">
        <w:instrText xml:space="preserve"> SEQ Abbildung \* ARABIC </w:instrText>
      </w:r>
      <w:r w:rsidR="00E81229">
        <w:fldChar w:fldCharType="separate"/>
      </w:r>
      <w:r w:rsidR="008E03F4">
        <w:rPr>
          <w:noProof/>
        </w:rPr>
        <w:t>9</w:t>
      </w:r>
      <w:r w:rsidR="00E81229">
        <w:rPr>
          <w:noProof/>
        </w:rPr>
        <w:fldChar w:fldCharType="end"/>
      </w:r>
      <w:r>
        <w:t xml:space="preserve"> - Robot</w:t>
      </w:r>
      <w:r w:rsidR="00D7479F">
        <w:t>er</w:t>
      </w:r>
      <w:bookmarkEnd w:id="38"/>
      <w:bookmarkEnd w:id="39"/>
      <w:bookmarkEnd w:id="40"/>
    </w:p>
    <w:p w14:paraId="405F9320" w14:textId="2BB66F53" w:rsidR="00B44A18" w:rsidRDefault="009228ED" w:rsidP="008F745D">
      <w:pPr>
        <w:pStyle w:val="Listenabsatz"/>
        <w:numPr>
          <w:ilvl w:val="0"/>
          <w:numId w:val="8"/>
        </w:numPr>
      </w:pPr>
      <w:r>
        <w:t xml:space="preserve">Den </w:t>
      </w:r>
      <w:r w:rsidR="00B44A18">
        <w:t xml:space="preserve">Ultraschallsensor habe ich seitlich etwa 13cm ab Boden und 90 Grad versetzt zur Fahrtrichtung angebracht. Die Seitenwände des Labyrinths sind 20cm hoch. </w:t>
      </w:r>
    </w:p>
    <w:p w14:paraId="111678F3" w14:textId="3EEAC2E6" w:rsidR="00B44A18" w:rsidRDefault="00B44A18" w:rsidP="008F745D">
      <w:pPr>
        <w:pStyle w:val="Listenabsatz"/>
        <w:numPr>
          <w:ilvl w:val="0"/>
          <w:numId w:val="8"/>
        </w:numPr>
      </w:pPr>
      <w:r>
        <w:t xml:space="preserve">An der Front befindet sich hinter einem Druckmechanismus </w:t>
      </w:r>
      <w:r w:rsidR="00023C1B">
        <w:t>(nach</w:t>
      </w:r>
      <w:r>
        <w:t xml:space="preserve"> Bauanleitung</w:t>
      </w:r>
      <w:r w:rsidR="00023C1B">
        <w:t>) der Berührungssensor</w:t>
      </w:r>
      <w:r>
        <w:t>.</w:t>
      </w:r>
      <w:r w:rsidR="00023C1B">
        <w:t xml:space="preserve"> Die zwei schwarzen Antennen dienen dem Roboter zur Ausrichtung an der flachen Wand.</w:t>
      </w:r>
    </w:p>
    <w:p w14:paraId="54F28152" w14:textId="06A4C42E" w:rsidR="00B44A18" w:rsidRDefault="00B44A18" w:rsidP="008F745D">
      <w:pPr>
        <w:pStyle w:val="Listenabsatz"/>
        <w:numPr>
          <w:ilvl w:val="0"/>
          <w:numId w:val="8"/>
        </w:numPr>
      </w:pPr>
      <w:r>
        <w:t xml:space="preserve">Der Lichtsensor ist an einer </w:t>
      </w:r>
      <w:r w:rsidR="00023C1B">
        <w:t xml:space="preserve">u-förmigen </w:t>
      </w:r>
      <w:r>
        <w:t>Tragekonstruktion angebracht und zeigt nach vorn.</w:t>
      </w:r>
    </w:p>
    <w:p w14:paraId="699A2A8F" w14:textId="75047065" w:rsidR="00B44A18" w:rsidRDefault="00B44A18" w:rsidP="008F745D">
      <w:pPr>
        <w:pStyle w:val="Listenabsatz"/>
        <w:numPr>
          <w:ilvl w:val="0"/>
          <w:numId w:val="8"/>
        </w:numPr>
      </w:pPr>
      <w:r>
        <w:t>Das hintere kleine Rad verhindert beim Drehen ein unbeabsichtigtes Hängenbleiben an der übrigen Konstruktion.</w:t>
      </w:r>
    </w:p>
    <w:p w14:paraId="1A20D0C1" w14:textId="77777777" w:rsidR="00D7479F" w:rsidRDefault="00B44A18" w:rsidP="00CE0D33">
      <w:pPr>
        <w:pStyle w:val="Listenabsatz"/>
        <w:numPr>
          <w:ilvl w:val="0"/>
          <w:numId w:val="8"/>
        </w:numPr>
        <w:spacing w:line="276" w:lineRule="auto"/>
      </w:pPr>
      <w:r w:rsidRPr="00D7479F">
        <w:t>Der Distanzhalter zur Wand ist ein überaus wichtiges Bauteil und verhindert, dass sich der</w:t>
      </w:r>
      <w:r>
        <w:t xml:space="preserve"> Roboter bei seiner Fahrt </w:t>
      </w:r>
      <w:proofErr w:type="gramStart"/>
      <w:r>
        <w:t>dem</w:t>
      </w:r>
      <w:proofErr w:type="gramEnd"/>
      <w:r>
        <w:t xml:space="preserve"> Hindernis entlang zu nah zur Wand bewegen kann. Dies würde sonst das </w:t>
      </w:r>
      <w:r w:rsidR="00023C1B">
        <w:t>Wegd</w:t>
      </w:r>
      <w:r>
        <w:t>rehen von der Wand verunmöglichen.</w:t>
      </w:r>
      <w:r w:rsidR="00D7479F">
        <w:br/>
      </w:r>
    </w:p>
    <w:p w14:paraId="08B07AE5" w14:textId="77F5374E" w:rsidR="00517028" w:rsidRDefault="00517028" w:rsidP="00D7479F">
      <w:pPr>
        <w:pStyle w:val="berschrift3"/>
      </w:pPr>
      <w:bookmarkStart w:id="41" w:name="_Toc363461965"/>
      <w:r>
        <w:lastRenderedPageBreak/>
        <w:t>Programmierung des Algorithmus</w:t>
      </w:r>
      <w:bookmarkEnd w:id="41"/>
    </w:p>
    <w:p w14:paraId="5C23F20F" w14:textId="474A2CA0" w:rsidR="00165881" w:rsidRPr="008F6EA2" w:rsidRDefault="00165881" w:rsidP="00517028">
      <w:pPr>
        <w:rPr>
          <w:b/>
        </w:rPr>
      </w:pPr>
      <w:r w:rsidRPr="008F6EA2">
        <w:rPr>
          <w:b/>
        </w:rPr>
        <w:t>Erster Teil</w:t>
      </w:r>
    </w:p>
    <w:p w14:paraId="53AD581E" w14:textId="77777777" w:rsidR="002A0E16" w:rsidRDefault="00165881" w:rsidP="002A0E16">
      <w:pPr>
        <w:keepNext/>
      </w:pPr>
      <w:r>
        <w:rPr>
          <w:noProof/>
        </w:rPr>
        <w:drawing>
          <wp:inline distT="0" distB="0" distL="0" distR="0" wp14:anchorId="63283340" wp14:editId="2592AADF">
            <wp:extent cx="6404610" cy="1538605"/>
            <wp:effectExtent l="0" t="0" r="0" b="4445"/>
            <wp:docPr id="9250" name="Grafik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4610" cy="1538605"/>
                    </a:xfrm>
                    <a:prstGeom prst="rect">
                      <a:avLst/>
                    </a:prstGeom>
                  </pic:spPr>
                </pic:pic>
              </a:graphicData>
            </a:graphic>
          </wp:inline>
        </w:drawing>
      </w:r>
    </w:p>
    <w:p w14:paraId="3B80E678" w14:textId="670C0F66" w:rsidR="00165881" w:rsidRDefault="002A0E16" w:rsidP="002A0E16">
      <w:pPr>
        <w:pStyle w:val="Beschriftung"/>
      </w:pPr>
      <w:bookmarkStart w:id="42" w:name="_Toc345265799"/>
      <w:bookmarkStart w:id="43" w:name="_Toc345778989"/>
      <w:r>
        <w:t xml:space="preserve">Abbildung </w:t>
      </w:r>
      <w:r w:rsidR="00E81229">
        <w:fldChar w:fldCharType="begin"/>
      </w:r>
      <w:r w:rsidR="00E81229">
        <w:instrText xml:space="preserve"> SEQ Abbildung \* ARABIC </w:instrText>
      </w:r>
      <w:r w:rsidR="00E81229">
        <w:fldChar w:fldCharType="separate"/>
      </w:r>
      <w:r w:rsidR="008E03F4">
        <w:rPr>
          <w:noProof/>
        </w:rPr>
        <w:t>10</w:t>
      </w:r>
      <w:r w:rsidR="00E81229">
        <w:rPr>
          <w:noProof/>
        </w:rPr>
        <w:fldChar w:fldCharType="end"/>
      </w:r>
      <w:r>
        <w:t xml:space="preserve"> - Legoprogramm Teil 1</w:t>
      </w:r>
      <w:bookmarkEnd w:id="42"/>
      <w:bookmarkEnd w:id="43"/>
    </w:p>
    <w:p w14:paraId="0930EBF9" w14:textId="14C81B06" w:rsidR="00165881" w:rsidRDefault="00165881" w:rsidP="00517028">
      <w:r>
        <w:t>Erklärung</w:t>
      </w:r>
    </w:p>
    <w:p w14:paraId="23F1F81C" w14:textId="0AAF2D33" w:rsidR="00165881" w:rsidRDefault="00165881" w:rsidP="00517028">
      <w:r>
        <w:t xml:space="preserve">Der Roboter lässt nach 1 Sekunde Wartezeit beide Motoren mit gleicher Leistung vorwärts laufen, bis er durch ein Hindernis vom Drucksensor gestoppt wird. Danach fährt er ein Stück zurück und dreht mit seinem linken Motor eine Umdrehung vorwärts (90 Grad-Drehung nach rechts). Danach wird die Variable </w:t>
      </w:r>
      <w:proofErr w:type="spellStart"/>
      <w:r>
        <w:t>uz</w:t>
      </w:r>
      <w:proofErr w:type="spellEnd"/>
      <w:r>
        <w:t xml:space="preserve"> (Umdrehungszähler) auf den Wert 1 initialisiert.</w:t>
      </w:r>
    </w:p>
    <w:p w14:paraId="0DEAFB16" w14:textId="18CEB131" w:rsidR="00165881" w:rsidRPr="008F6EA2" w:rsidRDefault="00165881" w:rsidP="00517028">
      <w:pPr>
        <w:rPr>
          <w:b/>
        </w:rPr>
      </w:pPr>
      <w:r w:rsidRPr="008F6EA2">
        <w:rPr>
          <w:b/>
        </w:rPr>
        <w:t>Zweiter Teil</w:t>
      </w:r>
    </w:p>
    <w:p w14:paraId="69D92F19" w14:textId="77777777" w:rsidR="002A0E16" w:rsidRDefault="00621AE4" w:rsidP="002A0E16">
      <w:pPr>
        <w:keepNext/>
      </w:pPr>
      <w:r>
        <w:rPr>
          <w:noProof/>
        </w:rPr>
        <w:drawing>
          <wp:inline distT="0" distB="0" distL="0" distR="0" wp14:anchorId="656A9395" wp14:editId="761B7CC6">
            <wp:extent cx="6404610" cy="2772410"/>
            <wp:effectExtent l="0" t="0" r="0" b="8890"/>
            <wp:docPr id="9251" name="Grafik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4610" cy="2772410"/>
                    </a:xfrm>
                    <a:prstGeom prst="rect">
                      <a:avLst/>
                    </a:prstGeom>
                  </pic:spPr>
                </pic:pic>
              </a:graphicData>
            </a:graphic>
          </wp:inline>
        </w:drawing>
      </w:r>
    </w:p>
    <w:p w14:paraId="06F8FB55" w14:textId="5E818D49" w:rsidR="00165881" w:rsidRDefault="002A0E16" w:rsidP="002A0E16">
      <w:pPr>
        <w:pStyle w:val="Beschriftung"/>
      </w:pPr>
      <w:bookmarkStart w:id="44" w:name="_Ref345264919"/>
      <w:bookmarkStart w:id="45" w:name="_Toc345265800"/>
      <w:bookmarkStart w:id="46" w:name="_Toc345778990"/>
      <w:r>
        <w:t xml:space="preserve">Abbildung </w:t>
      </w:r>
      <w:r w:rsidR="00E81229">
        <w:fldChar w:fldCharType="begin"/>
      </w:r>
      <w:r w:rsidR="00E81229">
        <w:instrText xml:space="preserve"> SEQ Abbildung \* ARABIC </w:instrText>
      </w:r>
      <w:r w:rsidR="00E81229">
        <w:fldChar w:fldCharType="separate"/>
      </w:r>
      <w:r w:rsidR="008E03F4">
        <w:rPr>
          <w:noProof/>
        </w:rPr>
        <w:t>11</w:t>
      </w:r>
      <w:r w:rsidR="00E81229">
        <w:rPr>
          <w:noProof/>
        </w:rPr>
        <w:fldChar w:fldCharType="end"/>
      </w:r>
      <w:r w:rsidR="008077E4">
        <w:t xml:space="preserve"> -</w:t>
      </w:r>
      <w:r>
        <w:t xml:space="preserve"> Legoprogramm Teil 2</w:t>
      </w:r>
      <w:bookmarkEnd w:id="44"/>
      <w:bookmarkEnd w:id="45"/>
      <w:bookmarkEnd w:id="46"/>
    </w:p>
    <w:p w14:paraId="504C06DF" w14:textId="0623BC90" w:rsidR="00621AE4" w:rsidRDefault="00621AE4" w:rsidP="00517028">
      <w:r>
        <w:t xml:space="preserve">Wie in der Simulation mit </w:t>
      </w:r>
      <w:proofErr w:type="spellStart"/>
      <w:r>
        <w:t>Scratch</w:t>
      </w:r>
      <w:proofErr w:type="spellEnd"/>
      <w:r>
        <w:t xml:space="preserve"> </w:t>
      </w:r>
      <w:r w:rsidR="002A0E16">
        <w:t xml:space="preserve">beginnt nach dem ersten Teil eine </w:t>
      </w:r>
      <w:r w:rsidR="009228ED">
        <w:t>Schleife</w:t>
      </w:r>
      <w:r w:rsidR="002A0E16">
        <w:t xml:space="preserve">, in der der innere Programmteil solange wiederholt wird, bis der Helligkeitssensor erkennt, dass der Roboter aus dem Labyrinth gefunden hat. Erst dann folgt der Klangbaustein, der als letzte Anweisung vor dem eigentlichen Programmende in Form einer Sprachausgabe auf die erfolgreiche Lösung der Aufgabe hinweist. </w:t>
      </w:r>
      <w:r w:rsidR="008077E4">
        <w:t xml:space="preserve">Die </w:t>
      </w:r>
      <w:r w:rsidR="008077E4">
        <w:fldChar w:fldCharType="begin"/>
      </w:r>
      <w:r w:rsidR="008077E4">
        <w:instrText xml:space="preserve"> REF _Ref345264919 \h </w:instrText>
      </w:r>
      <w:r w:rsidR="008077E4">
        <w:fldChar w:fldCharType="separate"/>
      </w:r>
      <w:r w:rsidR="008E03F4">
        <w:t xml:space="preserve">Abbildung </w:t>
      </w:r>
      <w:r w:rsidR="008E03F4">
        <w:rPr>
          <w:noProof/>
        </w:rPr>
        <w:t>11</w:t>
      </w:r>
      <w:r w:rsidR="008E03F4">
        <w:t xml:space="preserve"> - Legoprogramm Teil 2</w:t>
      </w:r>
      <w:r w:rsidR="008077E4">
        <w:fldChar w:fldCharType="end"/>
      </w:r>
      <w:r w:rsidR="008077E4">
        <w:t xml:space="preserve"> zeigt die Programmstruktur mit der geschlossenen Ansicht der Schleifen. Dadurch sind einige Programmteile der </w:t>
      </w:r>
      <w:r w:rsidR="009228ED">
        <w:t xml:space="preserve">Schleifen </w:t>
      </w:r>
      <w:r w:rsidR="008077E4">
        <w:t>verborgen.</w:t>
      </w:r>
    </w:p>
    <w:p w14:paraId="64E68F25" w14:textId="0505F3E3" w:rsidR="004E17A1" w:rsidRPr="003340AD" w:rsidRDefault="004E17A1" w:rsidP="00517028">
      <w:pPr>
        <w:rPr>
          <w:b/>
        </w:rPr>
      </w:pPr>
      <w:r w:rsidRPr="003340AD">
        <w:rPr>
          <w:b/>
        </w:rPr>
        <w:lastRenderedPageBreak/>
        <w:t>Innerer Teil</w:t>
      </w:r>
      <w:r w:rsidR="009E4DFD" w:rsidRPr="003340AD">
        <w:rPr>
          <w:b/>
        </w:rPr>
        <w:t xml:space="preserve"> – Folge dem Hindernis</w:t>
      </w:r>
    </w:p>
    <w:p w14:paraId="50E876A3" w14:textId="58362EC6" w:rsidR="004E17A1" w:rsidRDefault="009E4DFD" w:rsidP="00517028">
      <w:r>
        <w:t>Damit der Roboter einem Hindernis folgen kann</w:t>
      </w:r>
      <w:r w:rsidR="009228ED">
        <w:t>,</w:t>
      </w:r>
      <w:r>
        <w:t xml:space="preserve"> benötigt er den Berührungssensor an der Front und den Ultraschallsensor an der Seite</w:t>
      </w:r>
      <w:r w:rsidR="008F6EA2">
        <w:t>. Diese Aufgabe ist nicht ganz trivial, da es mit den Legomotoren schwierig ist geradeaus zu fahren. Nie sind beide Motoren genau gleich stark und kalibriert. So muss dazu eine eigene Strategie entwickelt werden</w:t>
      </w:r>
      <w:r w:rsidR="009228ED">
        <w:t>,</w:t>
      </w:r>
      <w:r w:rsidR="008F6EA2">
        <w:t xml:space="preserve"> um diese Knacknuss zu lösen.</w:t>
      </w:r>
    </w:p>
    <w:p w14:paraId="567FE77C" w14:textId="240598A9" w:rsidR="008F6EA2" w:rsidRDefault="009228ED" w:rsidP="00517028">
      <w:r>
        <w:rPr>
          <w:noProof/>
        </w:rPr>
        <w:drawing>
          <wp:anchor distT="0" distB="0" distL="114300" distR="114300" simplePos="0" relativeHeight="251703808" behindDoc="0" locked="0" layoutInCell="1" allowOverlap="1" wp14:anchorId="1534A290" wp14:editId="5E75FF41">
            <wp:simplePos x="0" y="0"/>
            <wp:positionH relativeFrom="column">
              <wp:posOffset>0</wp:posOffset>
            </wp:positionH>
            <wp:positionV relativeFrom="paragraph">
              <wp:posOffset>7620</wp:posOffset>
            </wp:positionV>
            <wp:extent cx="923925" cy="918845"/>
            <wp:effectExtent l="0" t="0" r="9525" b="0"/>
            <wp:wrapSquare wrapText="bothSides"/>
            <wp:docPr id="9272" name="Grafik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 name="MC900023477[1].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18845"/>
                    </a:xfrm>
                    <a:prstGeom prst="rect">
                      <a:avLst/>
                    </a:prstGeom>
                  </pic:spPr>
                </pic:pic>
              </a:graphicData>
            </a:graphic>
          </wp:anchor>
        </w:drawing>
      </w:r>
      <w:r w:rsidR="008F6EA2">
        <w:t xml:space="preserve">Für diesen Punkt muss genügend Zeit einberechnet werden! </w:t>
      </w:r>
      <w:r w:rsidR="002B6B16">
        <w:t>Es ist zu beachten</w:t>
      </w:r>
      <w:r w:rsidR="008F6EA2">
        <w:t>, dass mehrere Ultraschallsensoren im Raum zu Fehlmessungen führen können.</w:t>
      </w:r>
    </w:p>
    <w:p w14:paraId="54718245" w14:textId="77777777" w:rsidR="008F6EA2" w:rsidRDefault="008F6EA2" w:rsidP="00517028"/>
    <w:p w14:paraId="7C14551B" w14:textId="77777777" w:rsidR="008F6EA2" w:rsidRDefault="008F6EA2" w:rsidP="00517028"/>
    <w:p w14:paraId="405D9C67" w14:textId="77777777" w:rsidR="003340AD" w:rsidRPr="003340AD" w:rsidRDefault="003340AD" w:rsidP="00517028">
      <w:pPr>
        <w:rPr>
          <w:b/>
        </w:rPr>
      </w:pPr>
      <w:r w:rsidRPr="003340AD">
        <w:rPr>
          <w:b/>
        </w:rPr>
        <w:t>Folge der Wand</w:t>
      </w:r>
    </w:p>
    <w:p w14:paraId="1C24D1E9" w14:textId="7382EDC4" w:rsidR="008F6EA2" w:rsidRDefault="008F6EA2" w:rsidP="00517028">
      <w:r>
        <w:t>Damit der Ultraschallsensor die Distanz zur Wand zuverlässig messen kann</w:t>
      </w:r>
      <w:r w:rsidR="002B6B16">
        <w:t>,</w:t>
      </w:r>
      <w:r>
        <w:t xml:space="preserve"> d</w:t>
      </w:r>
      <w:r w:rsidR="00CE0D33">
        <w:t>arf der Se</w:t>
      </w:r>
      <w:r>
        <w:t>nsor nicht zu hoch montiert werden. Auch der Anstellwinkel zur Wand muss entsprechend in die eingegebenen Grenzwerte miteinberechnet werden. Bei meinen Tests hat sich gezeigt, dass neben dem sehr nützlichen Distanzrad</w:t>
      </w:r>
      <w:r w:rsidR="003340AD">
        <w:t>, das den Roboter sicher 5cm von der Wand fernhält,</w:t>
      </w:r>
      <w:r>
        <w:t xml:space="preserve"> folgende Einstellungen zu einer erfolgreichen Wandverfolgung geführt haben:</w:t>
      </w:r>
    </w:p>
    <w:p w14:paraId="11B77C4B" w14:textId="77777777" w:rsidR="00CE0D33" w:rsidRDefault="00CE0D33" w:rsidP="00CE0D33">
      <w:pPr>
        <w:keepNext/>
      </w:pPr>
      <w:r>
        <w:rPr>
          <w:noProof/>
        </w:rPr>
        <w:drawing>
          <wp:inline distT="0" distB="0" distL="0" distR="0" wp14:anchorId="5690A339" wp14:editId="05D2A7C3">
            <wp:extent cx="5857875" cy="1181100"/>
            <wp:effectExtent l="0" t="0" r="9525" b="0"/>
            <wp:docPr id="9275" name="Grafik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57875" cy="1181100"/>
                    </a:xfrm>
                    <a:prstGeom prst="rect">
                      <a:avLst/>
                    </a:prstGeom>
                  </pic:spPr>
                </pic:pic>
              </a:graphicData>
            </a:graphic>
          </wp:inline>
        </w:drawing>
      </w:r>
    </w:p>
    <w:p w14:paraId="67048363" w14:textId="1517B182" w:rsidR="00CE0D33" w:rsidRDefault="00CE0D33" w:rsidP="00CE0D33">
      <w:pPr>
        <w:pStyle w:val="Beschriftung"/>
      </w:pPr>
      <w:bookmarkStart w:id="47" w:name="_Toc345265801"/>
      <w:bookmarkStart w:id="48" w:name="_Toc345778991"/>
      <w:r>
        <w:t xml:space="preserve">Abbildung </w:t>
      </w:r>
      <w:r w:rsidR="00E81229">
        <w:fldChar w:fldCharType="begin"/>
      </w:r>
      <w:r w:rsidR="00E81229">
        <w:instrText xml:space="preserve"> SEQ Abbildung \* ARABIC </w:instrText>
      </w:r>
      <w:r w:rsidR="00E81229">
        <w:fldChar w:fldCharType="separate"/>
      </w:r>
      <w:r w:rsidR="008E03F4">
        <w:rPr>
          <w:noProof/>
        </w:rPr>
        <w:t>12</w:t>
      </w:r>
      <w:r w:rsidR="00E81229">
        <w:rPr>
          <w:noProof/>
        </w:rPr>
        <w:fldChar w:fldCharType="end"/>
      </w:r>
      <w:r>
        <w:t xml:space="preserve"> </w:t>
      </w:r>
      <w:r w:rsidR="003F4DDF">
        <w:t>-</w:t>
      </w:r>
      <w:r>
        <w:t xml:space="preserve"> SChaltereinstellung</w:t>
      </w:r>
      <w:bookmarkEnd w:id="47"/>
      <w:bookmarkEnd w:id="48"/>
    </w:p>
    <w:p w14:paraId="7DBC9347" w14:textId="77777777" w:rsidR="003340AD" w:rsidRPr="003340AD" w:rsidRDefault="003340AD" w:rsidP="003340AD"/>
    <w:p w14:paraId="2B8E9B8F" w14:textId="21022597" w:rsidR="00CE0D33" w:rsidRDefault="00CE0D33" w:rsidP="00517028">
      <w:r>
        <w:rPr>
          <w:noProof/>
        </w:rPr>
        <mc:AlternateContent>
          <mc:Choice Requires="wps">
            <w:drawing>
              <wp:anchor distT="0" distB="0" distL="114300" distR="114300" simplePos="0" relativeHeight="251707904" behindDoc="0" locked="0" layoutInCell="1" allowOverlap="1" wp14:anchorId="2E813298" wp14:editId="529A4B64">
                <wp:simplePos x="0" y="0"/>
                <wp:positionH relativeFrom="column">
                  <wp:posOffset>1905</wp:posOffset>
                </wp:positionH>
                <wp:positionV relativeFrom="paragraph">
                  <wp:posOffset>2332355</wp:posOffset>
                </wp:positionV>
                <wp:extent cx="2286000" cy="635"/>
                <wp:effectExtent l="0" t="0" r="0" b="0"/>
                <wp:wrapSquare wrapText="bothSides"/>
                <wp:docPr id="9274" name="Textfeld 9274"/>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a:effectLst/>
                      </wps:spPr>
                      <wps:txbx>
                        <w:txbxContent>
                          <w:p w14:paraId="641D37D4" w14:textId="44487664" w:rsidR="008E03F4" w:rsidRDefault="008E03F4" w:rsidP="00CE0D33">
                            <w:pPr>
                              <w:pStyle w:val="Beschriftung"/>
                            </w:pPr>
                            <w:bookmarkStart w:id="49" w:name="_Ref345264004"/>
                            <w:bookmarkStart w:id="50" w:name="_Toc345265802"/>
                            <w:bookmarkStart w:id="51" w:name="_Toc345778992"/>
                            <w:r>
                              <w:t xml:space="preserve">Abbildung </w:t>
                            </w:r>
                            <w:r w:rsidR="00E81229">
                              <w:fldChar w:fldCharType="begin"/>
                            </w:r>
                            <w:r w:rsidR="00E81229">
                              <w:instrText xml:space="preserve"> SEQ Abbildung \* ARABIC </w:instrText>
                            </w:r>
                            <w:r w:rsidR="00E81229">
                              <w:fldChar w:fldCharType="separate"/>
                            </w:r>
                            <w:r>
                              <w:rPr>
                                <w:noProof/>
                              </w:rPr>
                              <w:t>13</w:t>
                            </w:r>
                            <w:r w:rsidR="00E81229">
                              <w:rPr>
                                <w:noProof/>
                              </w:rPr>
                              <w:fldChar w:fldCharType="end"/>
                            </w:r>
                            <w:r>
                              <w:t xml:space="preserve"> - Einer Wand folgen</w:t>
                            </w:r>
                            <w:bookmarkEnd w:id="49"/>
                            <w:bookmarkEnd w:id="50"/>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9274" o:spid="_x0000_s1033" type="#_x0000_t202" style="position:absolute;margin-left:.15pt;margin-top:183.65pt;width:180pt;height:.0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" stroked="f">
                <v:textbox style="mso-fit-shape-to-text:t" inset="0,0,0,0">
                  <w:txbxContent>
                    <w:p w14:paraId="641D37D4" w14:textId="44487664" w:rsidR="008E03F4" w:rsidRDefault="008E03F4" w:rsidP="00CE0D33">
                      <w:pPr>
                        <w:pStyle w:val="Beschriftung"/>
                      </w:pPr>
                      <w:bookmarkStart w:id="52" w:name="_Ref345264004"/>
                      <w:bookmarkStart w:id="53" w:name="_Toc345265802"/>
                      <w:bookmarkStart w:id="54" w:name="_Toc345778992"/>
                      <w:r>
                        <w:t xml:space="preserve">Abbildung </w:t>
                      </w:r>
                      <w:fldSimple w:instr=" SEQ Abbildung \* ARABIC ">
                        <w:r>
                          <w:rPr>
                            <w:noProof/>
                          </w:rPr>
                          <w:t>13</w:t>
                        </w:r>
                      </w:fldSimple>
                      <w:r>
                        <w:t xml:space="preserve"> - Einer Wand folgen</w:t>
                      </w:r>
                      <w:bookmarkEnd w:id="52"/>
                      <w:bookmarkEnd w:id="53"/>
                      <w:bookmarkEnd w:id="54"/>
                    </w:p>
                  </w:txbxContent>
                </v:textbox>
                <w10:wrap type="square"/>
              </v:shape>
            </w:pict>
          </mc:Fallback>
        </mc:AlternateContent>
      </w:r>
      <w:r>
        <w:rPr>
          <w:noProof/>
        </w:rPr>
        <w:drawing>
          <wp:anchor distT="0" distB="0" distL="114300" distR="114300" simplePos="0" relativeHeight="251705856" behindDoc="0" locked="0" layoutInCell="1" allowOverlap="1" wp14:anchorId="1633CC76" wp14:editId="268DB6AE">
            <wp:simplePos x="0" y="0"/>
            <wp:positionH relativeFrom="column">
              <wp:posOffset>1905</wp:posOffset>
            </wp:positionH>
            <wp:positionV relativeFrom="paragraph">
              <wp:posOffset>46355</wp:posOffset>
            </wp:positionV>
            <wp:extent cx="2286000" cy="2228850"/>
            <wp:effectExtent l="0" t="0" r="0" b="0"/>
            <wp:wrapSquare wrapText="bothSides"/>
            <wp:docPr id="9273" name="Grafik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286000" cy="2228850"/>
                    </a:xfrm>
                    <a:prstGeom prst="rect">
                      <a:avLst/>
                    </a:prstGeom>
                  </pic:spPr>
                </pic:pic>
              </a:graphicData>
            </a:graphic>
          </wp:anchor>
        </w:drawing>
      </w:r>
      <w:r w:rsidR="003340AD">
        <w:t>Falls der Sensor einen Wert grösser als 7cm misst, ist der Roboter zu weit von der Wand entfernt und steuert ganz leicht gegen die Wand zu. Im anderen Fall wird er spätestens bei 5cm vom Distanzrad aufgehalten und der Roboter steuert ganz leicht von der Wand weg</w:t>
      </w:r>
      <w:r w:rsidR="008077E4">
        <w:t xml:space="preserve"> (</w:t>
      </w:r>
      <w:r w:rsidR="008077E4">
        <w:fldChar w:fldCharType="begin"/>
      </w:r>
      <w:r w:rsidR="008077E4">
        <w:instrText xml:space="preserve"> REF _Ref345264004 \h </w:instrText>
      </w:r>
      <w:r w:rsidR="008077E4">
        <w:fldChar w:fldCharType="separate"/>
      </w:r>
      <w:r w:rsidR="008E03F4">
        <w:t xml:space="preserve">Abbildung </w:t>
      </w:r>
      <w:r w:rsidR="008E03F4">
        <w:rPr>
          <w:noProof/>
        </w:rPr>
        <w:t>13</w:t>
      </w:r>
      <w:r w:rsidR="008E03F4">
        <w:t xml:space="preserve"> - Einer Wand folgen</w:t>
      </w:r>
      <w:r w:rsidR="008077E4">
        <w:fldChar w:fldCharType="end"/>
      </w:r>
      <w:r w:rsidR="008077E4">
        <w:t>)</w:t>
      </w:r>
      <w:r w:rsidR="003340AD">
        <w:t>. Das Distanzrad hat zudem den Zweck zu verhindern, dass der Roboter in eine Ecke fährt und daraus nicht mehr rauskommt. Dadurch ist sichergestellt, dass er die folgende 90 Grad Drehung ausführen kann, ohne mit seinem eigenen Heckteil anzuhängen.</w:t>
      </w:r>
    </w:p>
    <w:p w14:paraId="56494818" w14:textId="04F4AE32" w:rsidR="003340AD" w:rsidRPr="003340AD" w:rsidRDefault="00A55720" w:rsidP="00A55720">
      <w:pPr>
        <w:spacing w:line="276" w:lineRule="auto"/>
        <w:rPr>
          <w:b/>
        </w:rPr>
      </w:pPr>
      <w:r>
        <w:rPr>
          <w:b/>
        </w:rPr>
        <w:br w:type="page"/>
      </w:r>
      <w:r w:rsidR="003340AD" w:rsidRPr="003340AD">
        <w:rPr>
          <w:b/>
        </w:rPr>
        <w:lastRenderedPageBreak/>
        <w:t xml:space="preserve">Erkenne die </w:t>
      </w:r>
      <w:r w:rsidR="003340AD">
        <w:rPr>
          <w:b/>
        </w:rPr>
        <w:t xml:space="preserve">Ecke oder eine </w:t>
      </w:r>
      <w:r w:rsidR="003340AD" w:rsidRPr="003340AD">
        <w:rPr>
          <w:b/>
        </w:rPr>
        <w:t>Lücke</w:t>
      </w:r>
      <w:r w:rsidR="00D9754A">
        <w:rPr>
          <w:b/>
        </w:rPr>
        <w:t xml:space="preserve"> und entscheide dem Hindernis zu folgen</w:t>
      </w:r>
    </w:p>
    <w:p w14:paraId="2875533A" w14:textId="4A335BDA" w:rsidR="003340AD" w:rsidRDefault="003340AD" w:rsidP="00517028">
      <w:r>
        <w:t>Damit eine Ecke oder Lücke in der Wand erkannt wird</w:t>
      </w:r>
      <w:r w:rsidR="002B6B16">
        <w:t>,</w:t>
      </w:r>
      <w:r>
        <w:t xml:space="preserve"> muss eine weitere Überprüfung der </w:t>
      </w:r>
      <w:r w:rsidR="006B7623">
        <w:t xml:space="preserve">gemessenen </w:t>
      </w:r>
      <w:r>
        <w:t>Distanz erfolgen</w:t>
      </w:r>
      <w:r w:rsidR="006B7623">
        <w:t>.</w:t>
      </w:r>
    </w:p>
    <w:p w14:paraId="29283F3D" w14:textId="6E5FC981" w:rsidR="006B7623" w:rsidRDefault="00D9754A" w:rsidP="006B7623">
      <w:pPr>
        <w:keepNext/>
      </w:pPr>
      <w:r>
        <w:rPr>
          <w:noProof/>
        </w:rPr>
        <mc:AlternateContent>
          <mc:Choice Requires="wps">
            <w:drawing>
              <wp:anchor distT="0" distB="0" distL="114300" distR="114300" simplePos="0" relativeHeight="251709952" behindDoc="0" locked="0" layoutInCell="1" allowOverlap="1" wp14:anchorId="7C05337E" wp14:editId="6BC24C80">
                <wp:simplePos x="0" y="0"/>
                <wp:positionH relativeFrom="column">
                  <wp:posOffset>1392555</wp:posOffset>
                </wp:positionH>
                <wp:positionV relativeFrom="paragraph">
                  <wp:posOffset>330835</wp:posOffset>
                </wp:positionV>
                <wp:extent cx="9525" cy="962025"/>
                <wp:effectExtent l="76200" t="38100" r="66675" b="47625"/>
                <wp:wrapNone/>
                <wp:docPr id="154" name="Gerade Verbindung mit Pfeil 154"/>
                <wp:cNvGraphicFramePr/>
                <a:graphic xmlns:a="http://schemas.openxmlformats.org/drawingml/2006/main">
                  <a:graphicData uri="http://schemas.microsoft.com/office/word/2010/wordprocessingShape">
                    <wps:wsp>
                      <wps:cNvCnPr/>
                      <wps:spPr>
                        <a:xfrm>
                          <a:off x="0" y="0"/>
                          <a:ext cx="9525" cy="9620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550619D" id="_x0000_t32" coordsize="21600,21600" o:spt="32" o:oned="t" path="m,l21600,21600e" filled="f">
                <v:path arrowok="t" fillok="f" o:connecttype="none"/>
                <o:lock v:ext="edit" shapetype="t"/>
              </v:shapetype>
              <v:shape id="Gerade Verbindung mit Pfeil 154" o:spid="_x0000_s1026" type="#_x0000_t32" style="position:absolute;margin-left:109.65pt;margin-top:26.05pt;width:.75pt;height:75.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" strokecolor="#737373 [3044]" strokeweight="1pt">
                <v:stroke startarrow="block" endarrow="block"/>
              </v:shape>
            </w:pict>
          </mc:Fallback>
        </mc:AlternateContent>
      </w:r>
      <w:r>
        <w:rPr>
          <w:noProof/>
        </w:rPr>
        <w:drawing>
          <wp:inline distT="0" distB="0" distL="0" distR="0" wp14:anchorId="4708DA6D" wp14:editId="39B06FAC">
            <wp:extent cx="3048000" cy="1504950"/>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000" cy="1504950"/>
                    </a:xfrm>
                    <a:prstGeom prst="rect">
                      <a:avLst/>
                    </a:prstGeom>
                  </pic:spPr>
                </pic:pic>
              </a:graphicData>
            </a:graphic>
          </wp:inline>
        </w:drawing>
      </w:r>
    </w:p>
    <w:p w14:paraId="14E0B317" w14:textId="4A7A8AD9" w:rsidR="003340AD" w:rsidRDefault="006B7623" w:rsidP="006B7623">
      <w:pPr>
        <w:pStyle w:val="Beschriftung"/>
      </w:pPr>
      <w:bookmarkStart w:id="52" w:name="_Ref345264627"/>
      <w:bookmarkStart w:id="53" w:name="_Toc345265803"/>
      <w:bookmarkStart w:id="54" w:name="_Toc345778993"/>
      <w:r>
        <w:t xml:space="preserve">Abbildung </w:t>
      </w:r>
      <w:r w:rsidR="00E81229">
        <w:fldChar w:fldCharType="begin"/>
      </w:r>
      <w:r w:rsidR="00E81229">
        <w:instrText xml:space="preserve"> SEQ Abbildung \* ARABIC </w:instrText>
      </w:r>
      <w:r w:rsidR="00E81229">
        <w:fldChar w:fldCharType="separate"/>
      </w:r>
      <w:r w:rsidR="008E03F4">
        <w:rPr>
          <w:noProof/>
        </w:rPr>
        <w:t>14</w:t>
      </w:r>
      <w:r w:rsidR="00E81229">
        <w:rPr>
          <w:noProof/>
        </w:rPr>
        <w:fldChar w:fldCharType="end"/>
      </w:r>
      <w:r>
        <w:t xml:space="preserve"> - Ecke oder Lücke erkennen</w:t>
      </w:r>
      <w:bookmarkEnd w:id="52"/>
      <w:bookmarkEnd w:id="53"/>
      <w:bookmarkEnd w:id="54"/>
    </w:p>
    <w:p w14:paraId="5D0D65B8" w14:textId="59056CDC" w:rsidR="003340AD" w:rsidRDefault="006B7623" w:rsidP="00517028">
      <w:r>
        <w:t>Der Ultraschallsensor misst sprunghaft einen hohen Wert</w:t>
      </w:r>
      <w:r w:rsidR="002B6B16">
        <w:t>,</w:t>
      </w:r>
      <w:r>
        <w:t xml:space="preserve"> sobald der Roboter einer Wand entlang fährt</w:t>
      </w:r>
      <w:r w:rsidR="002B6B16">
        <w:t>,</w:t>
      </w:r>
      <w:r>
        <w:t xml:space="preserve"> die plötzlich endet</w:t>
      </w:r>
      <w:r w:rsidR="00D9754A">
        <w:t xml:space="preserve"> (Situation in </w:t>
      </w:r>
      <w:r w:rsidR="00D9754A">
        <w:fldChar w:fldCharType="begin"/>
      </w:r>
      <w:r w:rsidR="00D9754A">
        <w:instrText xml:space="preserve"> REF _Ref345264627 \h </w:instrText>
      </w:r>
      <w:r w:rsidR="00D9754A">
        <w:fldChar w:fldCharType="separate"/>
      </w:r>
      <w:r w:rsidR="008E03F4">
        <w:t xml:space="preserve">Abbildung </w:t>
      </w:r>
      <w:r w:rsidR="008E03F4">
        <w:rPr>
          <w:noProof/>
        </w:rPr>
        <w:t>14</w:t>
      </w:r>
      <w:r w:rsidR="008E03F4">
        <w:t xml:space="preserve"> - Ecke oder Lücke erkennen</w:t>
      </w:r>
      <w:r w:rsidR="00D9754A">
        <w:fldChar w:fldCharType="end"/>
      </w:r>
      <w:r w:rsidR="00D9754A">
        <w:t>)</w:t>
      </w:r>
      <w:r w:rsidR="002B6B16">
        <w:t>.</w:t>
      </w:r>
      <w:r w:rsidR="00D9754A">
        <w:t xml:space="preserve"> </w:t>
      </w:r>
      <w:r>
        <w:t>Sobald der gemessene Wert 7cm übersteigt und zugleich grösser als beispielsweise 20cm ist handelt es sich um eine Ecke oder Lücke in der Wand. Sofern der Drehungszähler nicht auf 0 steht</w:t>
      </w:r>
      <w:r w:rsidR="00A9750F">
        <w:t>,</w:t>
      </w:r>
      <w:r>
        <w:t xml:space="preserve"> muss der Roboter dem Hindernis folgen.</w:t>
      </w:r>
      <w:r w:rsidR="008077E4">
        <w:t xml:space="preserve"> </w:t>
      </w:r>
      <w:r>
        <w:t>Dies kann mit zwei ineinander geschachtelten Schleifen mit je zwei Schalter</w:t>
      </w:r>
      <w:r w:rsidR="00A9750F">
        <w:t>n</w:t>
      </w:r>
      <w:r>
        <w:t xml:space="preserve"> gelöst werden</w:t>
      </w:r>
      <w:r w:rsidR="008077E4">
        <w:t xml:space="preserve"> (</w:t>
      </w:r>
      <w:r w:rsidR="008077E4">
        <w:fldChar w:fldCharType="begin"/>
      </w:r>
      <w:r w:rsidR="008077E4">
        <w:instrText xml:space="preserve"> REF _Ref345265258 \h </w:instrText>
      </w:r>
      <w:r w:rsidR="008077E4">
        <w:fldChar w:fldCharType="separate"/>
      </w:r>
      <w:r w:rsidR="008E03F4">
        <w:t xml:space="preserve">Abbildung </w:t>
      </w:r>
      <w:r w:rsidR="008E03F4">
        <w:rPr>
          <w:noProof/>
        </w:rPr>
        <w:t>15</w:t>
      </w:r>
      <w:r w:rsidR="008E03F4">
        <w:t xml:space="preserve"> - Geschachtelte Schleifen</w:t>
      </w:r>
      <w:r w:rsidR="008077E4">
        <w:fldChar w:fldCharType="end"/>
      </w:r>
      <w:r w:rsidR="008077E4">
        <w:t>)</w:t>
      </w:r>
      <w:r>
        <w:t xml:space="preserve">. Die äussere Schleife </w:t>
      </w:r>
      <w:r w:rsidR="008077E4">
        <w:t xml:space="preserve">hier in der offenen Ansicht, </w:t>
      </w:r>
      <w:r>
        <w:t xml:space="preserve">entspricht der </w:t>
      </w:r>
      <w:r>
        <w:fldChar w:fldCharType="begin"/>
      </w:r>
      <w:r>
        <w:instrText xml:space="preserve"> REF _Ref345264004 \h </w:instrText>
      </w:r>
      <w:r>
        <w:fldChar w:fldCharType="separate"/>
      </w:r>
      <w:r w:rsidR="008E03F4">
        <w:t xml:space="preserve">Abbildung </w:t>
      </w:r>
      <w:r w:rsidR="008E03F4">
        <w:rPr>
          <w:noProof/>
        </w:rPr>
        <w:t>13</w:t>
      </w:r>
      <w:r w:rsidR="008E03F4">
        <w:t xml:space="preserve"> - Einer Wand folgen</w:t>
      </w:r>
      <w:r>
        <w:fldChar w:fldCharType="end"/>
      </w:r>
      <w:r w:rsidR="008077E4">
        <w:t xml:space="preserve"> auf der vorhergehenden Seite</w:t>
      </w:r>
      <w:r>
        <w:t>.</w:t>
      </w:r>
    </w:p>
    <w:p w14:paraId="630A24A5" w14:textId="77777777" w:rsidR="00E56ADC" w:rsidRDefault="00E56ADC" w:rsidP="00E56ADC">
      <w:pPr>
        <w:keepNext/>
      </w:pPr>
      <w:r>
        <w:rPr>
          <w:noProof/>
        </w:rPr>
        <w:drawing>
          <wp:inline distT="0" distB="0" distL="0" distR="0" wp14:anchorId="0116959C" wp14:editId="21D5A47B">
            <wp:extent cx="3398293" cy="3764968"/>
            <wp:effectExtent l="0" t="0" r="0" b="6985"/>
            <wp:docPr id="9255" name="Grafik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5808" cy="3773294"/>
                    </a:xfrm>
                    <a:prstGeom prst="rect">
                      <a:avLst/>
                    </a:prstGeom>
                  </pic:spPr>
                </pic:pic>
              </a:graphicData>
            </a:graphic>
          </wp:inline>
        </w:drawing>
      </w:r>
    </w:p>
    <w:p w14:paraId="3282186A" w14:textId="5832E2BA" w:rsidR="009E4DFD" w:rsidRDefault="00E56ADC" w:rsidP="008077E4">
      <w:pPr>
        <w:pStyle w:val="Beschriftung"/>
      </w:pPr>
      <w:bookmarkStart w:id="55" w:name="_Ref345265258"/>
      <w:bookmarkStart w:id="56" w:name="_Toc345265804"/>
      <w:bookmarkStart w:id="57" w:name="_Toc345778994"/>
      <w:r>
        <w:t xml:space="preserve">Abbildung </w:t>
      </w:r>
      <w:r w:rsidR="00E81229">
        <w:fldChar w:fldCharType="begin"/>
      </w:r>
      <w:r w:rsidR="00E81229">
        <w:instrText xml:space="preserve"> SEQ Abbildung \* ARABIC </w:instrText>
      </w:r>
      <w:r w:rsidR="00E81229">
        <w:fldChar w:fldCharType="separate"/>
      </w:r>
      <w:r w:rsidR="008E03F4">
        <w:rPr>
          <w:noProof/>
        </w:rPr>
        <w:t>15</w:t>
      </w:r>
      <w:r w:rsidR="00E81229">
        <w:rPr>
          <w:noProof/>
        </w:rPr>
        <w:fldChar w:fldCharType="end"/>
      </w:r>
      <w:r>
        <w:t xml:space="preserve"> </w:t>
      </w:r>
      <w:r w:rsidR="003F4DDF">
        <w:t>-</w:t>
      </w:r>
      <w:r>
        <w:t xml:space="preserve"> </w:t>
      </w:r>
      <w:r w:rsidR="006B7623">
        <w:t>Geschachtelte Schleifen</w:t>
      </w:r>
      <w:bookmarkEnd w:id="55"/>
      <w:bookmarkEnd w:id="56"/>
      <w:bookmarkEnd w:id="57"/>
      <w:r w:rsidR="008077E4">
        <w:t xml:space="preserve"> </w:t>
      </w:r>
    </w:p>
    <w:p w14:paraId="2F1FFBF2" w14:textId="5AF70A0A" w:rsidR="004E17A1" w:rsidRDefault="006B7623" w:rsidP="00517028">
      <w:r>
        <w:lastRenderedPageBreak/>
        <w:t>Die innere Schleife hingegen ist etwas komplexer aufgebaut</w:t>
      </w:r>
      <w:r w:rsidR="008077E4">
        <w:t xml:space="preserve"> (</w:t>
      </w:r>
      <w:r w:rsidR="008077E4">
        <w:fldChar w:fldCharType="begin"/>
      </w:r>
      <w:r w:rsidR="008077E4">
        <w:instrText xml:space="preserve"> REF _Ref345264782 \h </w:instrText>
      </w:r>
      <w:r w:rsidR="008077E4">
        <w:fldChar w:fldCharType="separate"/>
      </w:r>
      <w:r w:rsidR="008E03F4">
        <w:t xml:space="preserve">Abbildung </w:t>
      </w:r>
      <w:r w:rsidR="008E03F4">
        <w:rPr>
          <w:noProof/>
        </w:rPr>
        <w:t>16</w:t>
      </w:r>
      <w:r w:rsidR="008E03F4">
        <w:t xml:space="preserve"> - Innere Schleife mit Logikschalter</w:t>
      </w:r>
      <w:r w:rsidR="008077E4">
        <w:fldChar w:fldCharType="end"/>
      </w:r>
      <w:r w:rsidR="008077E4">
        <w:t>)</w:t>
      </w:r>
      <w:r>
        <w:t>. Im Fall, dass der Ultraschallsensor einen h</w:t>
      </w:r>
      <w:r w:rsidR="00D9754A">
        <w:t>öheren</w:t>
      </w:r>
      <w:r>
        <w:t xml:space="preserve"> Wert</w:t>
      </w:r>
      <w:r w:rsidR="00D9754A">
        <w:t xml:space="preserve"> als 20cm</w:t>
      </w:r>
      <w:r>
        <w:t xml:space="preserve"> misst</w:t>
      </w:r>
      <w:r w:rsidR="00D9754A">
        <w:t>, wird zusätzlich mit einem Logikschalter überprüft</w:t>
      </w:r>
      <w:r w:rsidR="008077E4">
        <w:t>,</w:t>
      </w:r>
      <w:r w:rsidR="00D9754A">
        <w:t xml:space="preserve"> ob die Variable </w:t>
      </w:r>
      <w:proofErr w:type="spellStart"/>
      <w:r w:rsidR="00D9754A" w:rsidRPr="00D9754A">
        <w:rPr>
          <w:i/>
        </w:rPr>
        <w:t>uz</w:t>
      </w:r>
      <w:proofErr w:type="spellEnd"/>
      <w:r w:rsidR="00D9754A">
        <w:t xml:space="preserve"> (Umdrehungszähler) grösser als 0 ist. Erst dadurch kann der Roboter den </w:t>
      </w:r>
      <w:proofErr w:type="spellStart"/>
      <w:r w:rsidR="00D9754A">
        <w:t>Pledge</w:t>
      </w:r>
      <w:proofErr w:type="spellEnd"/>
      <w:r w:rsidR="00D9754A">
        <w:t>-Algorithmus korrekt umsetzen und sich bei Bedarf von der Wand lösen.</w:t>
      </w:r>
    </w:p>
    <w:p w14:paraId="513089B2" w14:textId="77777777" w:rsidR="008077E4" w:rsidRDefault="004E17A1" w:rsidP="008077E4">
      <w:pPr>
        <w:keepNext/>
      </w:pPr>
      <w:r>
        <w:rPr>
          <w:noProof/>
        </w:rPr>
        <w:drawing>
          <wp:inline distT="0" distB="0" distL="0" distR="0" wp14:anchorId="367B3817" wp14:editId="5F8629E2">
            <wp:extent cx="6404610" cy="5116195"/>
            <wp:effectExtent l="0" t="0" r="0" b="8255"/>
            <wp:docPr id="9252" name="Grafik 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4610" cy="5116195"/>
                    </a:xfrm>
                    <a:prstGeom prst="rect">
                      <a:avLst/>
                    </a:prstGeom>
                  </pic:spPr>
                </pic:pic>
              </a:graphicData>
            </a:graphic>
          </wp:inline>
        </w:drawing>
      </w:r>
    </w:p>
    <w:p w14:paraId="62C28326" w14:textId="51EE99CB" w:rsidR="004E17A1" w:rsidRDefault="008077E4" w:rsidP="008077E4">
      <w:pPr>
        <w:pStyle w:val="Beschriftung"/>
      </w:pPr>
      <w:bookmarkStart w:id="58" w:name="_Ref345264782"/>
      <w:bookmarkStart w:id="59" w:name="_Toc345265805"/>
      <w:bookmarkStart w:id="60" w:name="_Toc345778995"/>
      <w:r>
        <w:t xml:space="preserve">Abbildung </w:t>
      </w:r>
      <w:r w:rsidR="00E81229">
        <w:fldChar w:fldCharType="begin"/>
      </w:r>
      <w:r w:rsidR="00E81229">
        <w:instrText xml:space="preserve"> SEQ Abbildung \* ARABIC </w:instrText>
      </w:r>
      <w:r w:rsidR="00E81229">
        <w:fldChar w:fldCharType="separate"/>
      </w:r>
      <w:r w:rsidR="008E03F4">
        <w:rPr>
          <w:noProof/>
        </w:rPr>
        <w:t>16</w:t>
      </w:r>
      <w:r w:rsidR="00E81229">
        <w:rPr>
          <w:noProof/>
        </w:rPr>
        <w:fldChar w:fldCharType="end"/>
      </w:r>
      <w:r>
        <w:t xml:space="preserve"> - Innere Schleife mit Logikschalter</w:t>
      </w:r>
      <w:bookmarkEnd w:id="58"/>
      <w:bookmarkEnd w:id="59"/>
      <w:bookmarkEnd w:id="60"/>
    </w:p>
    <w:p w14:paraId="1247FB74" w14:textId="7FC9DBF4" w:rsidR="00A12618" w:rsidRDefault="00A12618" w:rsidP="00A12618">
      <w:pPr>
        <w:rPr>
          <w:color w:val="1F497D"/>
          <w:lang w:eastAsia="en-US"/>
        </w:rPr>
      </w:pPr>
      <w:r>
        <w:t xml:space="preserve">Soweit ist unser Algorithmus fertig umgesetzt und der Roboter kann losfahren. Das entsprechende Video ist auf </w:t>
      </w:r>
      <w:proofErr w:type="spellStart"/>
      <w:r>
        <w:t>Youtube</w:t>
      </w:r>
      <w:proofErr w:type="spellEnd"/>
      <w:r>
        <w:t xml:space="preserve"> unter folgendem Link einsehbar:</w:t>
      </w:r>
      <w:r w:rsidR="00A55720">
        <w:br/>
      </w:r>
      <w:r w:rsidRPr="007C725D">
        <w:rPr>
          <w:lang w:eastAsia="en-US"/>
        </w:rPr>
        <w:t>http://www.youtube.com/playlist?list=PLxpHOspRkI6yqH2Fjn89msmdIzHZbGXwF</w:t>
      </w:r>
      <w:r w:rsidR="007C725D">
        <w:t xml:space="preserve"> (12.01.2013)</w:t>
      </w:r>
    </w:p>
    <w:p w14:paraId="19BF40EC" w14:textId="02821BBE" w:rsidR="00517028" w:rsidRDefault="00517028" w:rsidP="00517028">
      <w:r>
        <w:br w:type="page"/>
      </w:r>
    </w:p>
    <w:bookmarkStart w:id="61" w:name="_Toc363461966" w:displacedByCustomXml="next"/>
    <w:sdt>
      <w:sdtPr>
        <w:rPr>
          <w:rFonts w:asciiTheme="minorHAnsi" w:eastAsiaTheme="minorEastAsia" w:hAnsiTheme="minorHAnsi" w:cstheme="minorBidi"/>
          <w:bCs w:val="0"/>
          <w:caps w:val="0"/>
          <w:color w:val="auto"/>
          <w:sz w:val="22"/>
          <w:szCs w:val="22"/>
          <w:lang w:val="de-DE"/>
        </w:rPr>
        <w:id w:val="-767927296"/>
        <w:docPartObj>
          <w:docPartGallery w:val="Bibliographies"/>
          <w:docPartUnique/>
        </w:docPartObj>
      </w:sdtPr>
      <w:sdtEndPr>
        <w:rPr>
          <w:lang w:val="de-CH"/>
        </w:rPr>
      </w:sdtEndPr>
      <w:sdtContent>
        <w:p w14:paraId="592A69A3" w14:textId="77777777" w:rsidR="004D0D28" w:rsidRDefault="004D0D28">
          <w:pPr>
            <w:pStyle w:val="berschrift1"/>
          </w:pPr>
          <w:r>
            <w:rPr>
              <w:lang w:val="de-DE"/>
            </w:rPr>
            <w:t>Literaturverzeichnis</w:t>
          </w:r>
          <w:bookmarkEnd w:id="61"/>
        </w:p>
        <w:sdt>
          <w:sdtPr>
            <w:id w:val="111145805"/>
            <w:bibliography/>
          </w:sdtPr>
          <w:sdtEndPr/>
          <w:sdtContent>
            <w:p w14:paraId="20C0A3E2" w14:textId="77777777" w:rsidR="00D075B4" w:rsidRDefault="004D0D28" w:rsidP="00D075B4">
              <w:pPr>
                <w:pStyle w:val="Literaturverzeichnis"/>
                <w:ind w:left="720" w:hanging="720"/>
                <w:rPr>
                  <w:noProof/>
                  <w:sz w:val="24"/>
                  <w:szCs w:val="24"/>
                  <w:lang w:val="de-DE"/>
                </w:rPr>
              </w:pPr>
              <w:r>
                <w:fldChar w:fldCharType="begin"/>
              </w:r>
              <w:r>
                <w:instrText>BIBLIOGRAPHY</w:instrText>
              </w:r>
              <w:r>
                <w:fldChar w:fldCharType="separate"/>
              </w:r>
              <w:r w:rsidR="00D075B4">
                <w:rPr>
                  <w:noProof/>
                  <w:lang w:val="de-DE"/>
                </w:rPr>
                <w:t xml:space="preserve">Berthold Vöcking, H. A. (2008). </w:t>
              </w:r>
              <w:r w:rsidR="00D075B4">
                <w:rPr>
                  <w:i/>
                  <w:iCs/>
                  <w:noProof/>
                  <w:lang w:val="de-DE"/>
                </w:rPr>
                <w:t>Taschenbuch der Algorithmen.</w:t>
              </w:r>
              <w:r w:rsidR="00D075B4">
                <w:rPr>
                  <w:noProof/>
                  <w:lang w:val="de-DE"/>
                </w:rPr>
                <w:t xml:space="preserve"> Leibzig: Springer.</w:t>
              </w:r>
            </w:p>
            <w:p w14:paraId="195BCCC7" w14:textId="77777777" w:rsidR="00D075B4" w:rsidRDefault="00D075B4" w:rsidP="00D075B4">
              <w:pPr>
                <w:pStyle w:val="Literaturverzeichnis"/>
                <w:ind w:left="720" w:hanging="720"/>
                <w:rPr>
                  <w:noProof/>
                  <w:lang w:val="de-DE"/>
                </w:rPr>
              </w:pPr>
              <w:r>
                <w:rPr>
                  <w:noProof/>
                  <w:lang w:val="de-DE"/>
                </w:rPr>
                <w:t>Dr. Hanjo Täubing, J. W. (4. Mai 2012). Grundlagen: Algorithmen und Datenstrukturen. Technische Universität München, Bayern, Deutschland.</w:t>
              </w:r>
            </w:p>
            <w:p w14:paraId="71CBA031" w14:textId="77777777" w:rsidR="00D075B4" w:rsidRDefault="00D075B4" w:rsidP="00D075B4">
              <w:pPr>
                <w:pStyle w:val="Literaturverzeichnis"/>
                <w:ind w:left="720" w:hanging="720"/>
                <w:rPr>
                  <w:noProof/>
                  <w:lang w:val="de-DE"/>
                </w:rPr>
              </w:pPr>
              <w:r>
                <w:rPr>
                  <w:noProof/>
                  <w:lang w:val="de-DE"/>
                </w:rPr>
                <w:t xml:space="preserve">Karsten Berns, D. S. (2010). </w:t>
              </w:r>
              <w:r>
                <w:rPr>
                  <w:i/>
                  <w:iCs/>
                  <w:noProof/>
                  <w:lang w:val="de-DE"/>
                </w:rPr>
                <w:t>Programmierung mit LEGO MINDSTORMS NXT.</w:t>
              </w:r>
              <w:r>
                <w:rPr>
                  <w:noProof/>
                  <w:lang w:val="de-DE"/>
                </w:rPr>
                <w:t xml:space="preserve"> Stuttgart: Springer.</w:t>
              </w:r>
            </w:p>
            <w:p w14:paraId="351F9814" w14:textId="77777777" w:rsidR="004D0D28" w:rsidRDefault="004D0D28" w:rsidP="00D075B4">
              <w:r>
                <w:rPr>
                  <w:b/>
                  <w:bCs/>
                </w:rPr>
                <w:fldChar w:fldCharType="end"/>
              </w:r>
            </w:p>
          </w:sdtContent>
        </w:sdt>
      </w:sdtContent>
    </w:sdt>
    <w:p w14:paraId="3B8543AD" w14:textId="77777777" w:rsidR="00F954BB" w:rsidRDefault="00F954BB">
      <w:pPr>
        <w:spacing w:line="276" w:lineRule="auto"/>
        <w:rPr>
          <w:rFonts w:asciiTheme="majorHAnsi" w:eastAsiaTheme="majorEastAsia" w:hAnsiTheme="majorHAnsi" w:cstheme="majorBidi"/>
          <w:bCs/>
          <w:caps/>
          <w:color w:val="7A7A7A" w:themeColor="accent1"/>
          <w:sz w:val="28"/>
          <w:szCs w:val="28"/>
        </w:rPr>
      </w:pPr>
      <w:r>
        <w:br w:type="page"/>
      </w:r>
    </w:p>
    <w:p w14:paraId="386B88DF" w14:textId="544A2549" w:rsidR="00445D97" w:rsidRDefault="00445D97" w:rsidP="00445D97">
      <w:pPr>
        <w:pStyle w:val="berschrift1"/>
      </w:pPr>
      <w:bookmarkStart w:id="62" w:name="_Toc363461967"/>
      <w:r>
        <w:lastRenderedPageBreak/>
        <w:t>Anhang</w:t>
      </w:r>
      <w:bookmarkEnd w:id="62"/>
    </w:p>
    <w:p w14:paraId="6DB86F06" w14:textId="77777777" w:rsidR="0019595E" w:rsidRPr="0028392A" w:rsidRDefault="0019595E" w:rsidP="0028392A">
      <w:pPr>
        <w:pStyle w:val="berschrift4"/>
        <w:rPr>
          <w:rStyle w:val="Fett"/>
        </w:rPr>
      </w:pPr>
      <w:r w:rsidRPr="0028392A">
        <w:rPr>
          <w:rStyle w:val="Fett"/>
        </w:rPr>
        <w:t>Arbeitsblatt</w:t>
      </w:r>
      <w:r w:rsidR="0018788D" w:rsidRPr="0028392A">
        <w:rPr>
          <w:rStyle w:val="Fett"/>
        </w:rPr>
        <w:t xml:space="preserve"> Labyrinth 1</w:t>
      </w:r>
    </w:p>
    <w:p w14:paraId="578833FD" w14:textId="77777777" w:rsidR="0071581C" w:rsidRDefault="0071581C">
      <w:pPr>
        <w:spacing w:line="276" w:lineRule="auto"/>
      </w:pPr>
      <w:r>
        <w:t>Wie findest Du i</w:t>
      </w:r>
      <w:r w:rsidR="00A066F9">
        <w:t>m Dunkeln aus diesem Labyrinth?</w:t>
      </w:r>
    </w:p>
    <w:p w14:paraId="1F3F5697" w14:textId="77777777" w:rsidR="009D0D23" w:rsidRDefault="00A15A43">
      <w:pPr>
        <w:spacing w:line="276" w:lineRule="auto"/>
      </w:pPr>
      <w:r>
        <w:rPr>
          <w:noProof/>
        </w:rPr>
        <mc:AlternateContent>
          <mc:Choice Requires="wps">
            <w:drawing>
              <wp:anchor distT="0" distB="0" distL="114300" distR="114300" simplePos="0" relativeHeight="251619840" behindDoc="0" locked="0" layoutInCell="1" allowOverlap="1" wp14:anchorId="1F363ED7" wp14:editId="7F157B2B">
                <wp:simplePos x="0" y="0"/>
                <wp:positionH relativeFrom="column">
                  <wp:posOffset>2838450</wp:posOffset>
                </wp:positionH>
                <wp:positionV relativeFrom="paragraph">
                  <wp:posOffset>3399790</wp:posOffset>
                </wp:positionV>
                <wp:extent cx="409575" cy="247650"/>
                <wp:effectExtent l="0" t="0" r="9525" b="0"/>
                <wp:wrapNone/>
                <wp:docPr id="9226"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E390" w14:textId="77777777" w:rsidR="008E03F4" w:rsidRDefault="008E03F4" w:rsidP="0019595E">
                            <w:pPr>
                              <w:pStyle w:val="Zitat"/>
                              <w:spacing w:after="0"/>
                            </w:pPr>
                            <w:r>
                              <w:t>Start</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feld 13" o:spid="_x0000_s1034" type="#_x0000_t202" style="position:absolute;margin-left:223.5pt;margin-top:267.7pt;width:32.25pt;height:1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" filled="f" stroked="f">
                <v:textbox inset="0,,0">
                  <w:txbxContent>
                    <w:p w14:paraId="2925E390" w14:textId="77777777" w:rsidR="008E03F4" w:rsidRDefault="008E03F4" w:rsidP="0019595E">
                      <w:pPr>
                        <w:pStyle w:val="Zitat"/>
                        <w:spacing w:after="0"/>
                      </w:pPr>
                      <w:r>
                        <w:t>Start</w:t>
                      </w:r>
                    </w:p>
                  </w:txbxContent>
                </v:textbox>
              </v:shape>
            </w:pict>
          </mc:Fallback>
        </mc:AlternateContent>
      </w:r>
      <w:r>
        <w:rPr>
          <w:noProof/>
        </w:rPr>
        <mc:AlternateContent>
          <mc:Choice Requires="wpg">
            <w:drawing>
              <wp:anchor distT="0" distB="0" distL="114300" distR="114300" simplePos="0" relativeHeight="251650560" behindDoc="0" locked="0" layoutInCell="1" allowOverlap="1" wp14:anchorId="7623223E" wp14:editId="3CE5AE04">
                <wp:simplePos x="0" y="0"/>
                <wp:positionH relativeFrom="column">
                  <wp:posOffset>2302510</wp:posOffset>
                </wp:positionH>
                <wp:positionV relativeFrom="paragraph">
                  <wp:posOffset>3462020</wp:posOffset>
                </wp:positionV>
                <wp:extent cx="467995" cy="147955"/>
                <wp:effectExtent l="38100" t="76200" r="84455" b="80645"/>
                <wp:wrapNone/>
                <wp:docPr id="19" name="Gruppieren 19"/>
                <wp:cNvGraphicFramePr/>
                <a:graphic xmlns:a="http://schemas.openxmlformats.org/drawingml/2006/main">
                  <a:graphicData uri="http://schemas.microsoft.com/office/word/2010/wordprocessingGroup">
                    <wpg:wgp>
                      <wpg:cNvGrpSpPr/>
                      <wpg:grpSpPr>
                        <a:xfrm>
                          <a:off x="0" y="0"/>
                          <a:ext cx="467995" cy="147955"/>
                          <a:chOff x="0" y="0"/>
                          <a:chExt cx="468172" cy="148257"/>
                        </a:xfrm>
                      </wpg:grpSpPr>
                      <wps:wsp>
                        <wps:cNvPr id="7" name="Richtungspfeil 7"/>
                        <wps:cNvSpPr/>
                        <wps:spPr>
                          <a:xfrm rot="10800000">
                            <a:off x="270662" y="0"/>
                            <a:ext cx="197510" cy="148257"/>
                          </a:xfrm>
                          <a:prstGeom prst="homePlat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mit Pfeil 10"/>
                        <wps:cNvCnPr/>
                        <wps:spPr>
                          <a:xfrm flipH="1">
                            <a:off x="0" y="73152"/>
                            <a:ext cx="270661"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wgp>
                  </a:graphicData>
                </a:graphic>
              </wp:anchor>
            </w:drawing>
          </mc:Choice>
          <mc:Fallback xmlns:w15="http://schemas.microsoft.com/office/word/2012/wordml">
            <w:pict>
              <v:group w14:anchorId="3C3A9FD9" id="Gruppieren 19" o:spid="_x0000_s1026" style="position:absolute;margin-left:181.3pt;margin-top:272.6pt;width:36.85pt;height:11.65pt;z-index:251650560" coordsize="468172,14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7" o:spid="_x0000_s1027" type="#_x0000_t15" style="position:absolute;left:270662;width:197510;height:1482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o+8YA&#10;AADaAAAADwAAAGRycy9kb3ducmV2LnhtbESPT2vCQBTE7wW/w/IEb82mHqqkboIVhB48+CdtPT6y&#10;zySafRuza0z76buFQo/DzPyGWWSDaURPnastK3iKYhDEhdU1lwryw/pxDsJ5ZI2NZVLwRQ6ydPSw&#10;wETbO++o3/tSBAi7BBVU3reJlK6oyKCLbEscvJPtDPogu1LqDu8Bbho5jeNnabDmsFBhS6uKisv+&#10;ZhS8HrdHf/3Yfm+m7+d8/bm55P0yV2oyHpYvIDwN/j/8137TCmbweyXc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ro+8YAAADaAAAADwAAAAAAAAAAAAAAAACYAgAAZHJz&#10;L2Rvd25yZXYueG1sUEsFBgAAAAAEAAQA9QAAAIsDAAAAAA==&#10;" adj="13493" fillcolor="#526db0 [3206]" stroked="f">
                  <v:shadow on="t" color="black" opacity="39321f" origin="-.5,.5" offset="1.5pt,0"/>
                </v:shape>
                <v:shape id="Gerade Verbindung mit Pfeil 10" o:spid="_x0000_s1028" type="#_x0000_t32" style="position:absolute;top:73152;width:2706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RxkMQAAADbAAAADwAAAGRycy9kb3ducmV2LnhtbESPQWvCQBCF7wX/wzJCb3Wjh2BTVxFB&#10;bD0U1NLzNDsmwexsyK5r7K/vHITeZnhv3vtmsRpcqxL1ofFsYDrJQBGX3jZcGfg6bV/moEJEtth6&#10;JgN3CrBajp4WWFh/4wOlY6yUhHAo0EAdY1doHcqaHIaJ74hFO/veYZS1r7Tt8SbhrtWzLMu1w4al&#10;ocaONjWVl+PVGUhp/5EO29+d/sHd+pNf83v+vTfmeTys30BFGuK/+XH9bgVf6OUXGU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HGQxAAAANsAAAAPAAAAAAAAAAAA&#10;AAAAAKECAABkcnMvZG93bnJldi54bWxQSwUGAAAAAAQABAD5AAAAkgMAAAAA&#10;" strokecolor="#4c66a7 [3046]" strokeweight="1pt">
                  <v:stroke endarrow="block"/>
                </v:shape>
              </v:group>
            </w:pict>
          </mc:Fallback>
        </mc:AlternateContent>
      </w:r>
      <w:r>
        <w:rPr>
          <w:noProof/>
        </w:rPr>
        <mc:AlternateContent>
          <mc:Choice Requires="wps">
            <w:drawing>
              <wp:anchor distT="0" distB="0" distL="114300" distR="114300" simplePos="0" relativeHeight="251606528" behindDoc="0" locked="0" layoutInCell="1" allowOverlap="1" wp14:anchorId="5251B548" wp14:editId="23A45F3A">
                <wp:simplePos x="0" y="0"/>
                <wp:positionH relativeFrom="column">
                  <wp:posOffset>1600199</wp:posOffset>
                </wp:positionH>
                <wp:positionV relativeFrom="paragraph">
                  <wp:posOffset>2980690</wp:posOffset>
                </wp:positionV>
                <wp:extent cx="0" cy="628650"/>
                <wp:effectExtent l="19050" t="0" r="19050" b="19050"/>
                <wp:wrapNone/>
                <wp:docPr id="9223" name="Gerader Verbinder 9223"/>
                <wp:cNvGraphicFramePr/>
                <a:graphic xmlns:a="http://schemas.openxmlformats.org/drawingml/2006/main">
                  <a:graphicData uri="http://schemas.microsoft.com/office/word/2010/wordprocessingShape">
                    <wps:wsp>
                      <wps:cNvCnPr/>
                      <wps:spPr>
                        <a:xfrm>
                          <a:off x="0" y="0"/>
                          <a:ext cx="0" cy="628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66A8F2" id="Gerader Verbinder 922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34.7pt" to="126pt,2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" strokecolor="#737373 [3044]" strokeweight="3pt"/>
            </w:pict>
          </mc:Fallback>
        </mc:AlternateContent>
      </w:r>
      <w:r w:rsidR="00870719">
        <w:rPr>
          <w:noProof/>
        </w:rPr>
        <mc:AlternateContent>
          <mc:Choice Requires="wps">
            <w:drawing>
              <wp:anchor distT="0" distB="0" distL="114300" distR="114300" simplePos="0" relativeHeight="251612672" behindDoc="0" locked="0" layoutInCell="1" allowOverlap="1" wp14:anchorId="73E60644" wp14:editId="5A8B4282">
                <wp:simplePos x="0" y="0"/>
                <wp:positionH relativeFrom="column">
                  <wp:posOffset>1104900</wp:posOffset>
                </wp:positionH>
                <wp:positionV relativeFrom="paragraph">
                  <wp:posOffset>3933190</wp:posOffset>
                </wp:positionV>
                <wp:extent cx="2190750" cy="0"/>
                <wp:effectExtent l="0" t="19050" r="19050" b="19050"/>
                <wp:wrapNone/>
                <wp:docPr id="9216" name="Gerader Verbinder 9216"/>
                <wp:cNvGraphicFramePr/>
                <a:graphic xmlns:a="http://schemas.openxmlformats.org/drawingml/2006/main">
                  <a:graphicData uri="http://schemas.microsoft.com/office/word/2010/wordprocessingShape">
                    <wps:wsp>
                      <wps:cNvCnPr/>
                      <wps:spPr>
                        <a:xfrm>
                          <a:off x="0" y="0"/>
                          <a:ext cx="21907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3576699" id="Gerader Verbinder 9216" o:spid="_x0000_s1026" style="position:absolute;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309.7pt" to="259.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" strokecolor="#737373 [3044]" strokeweight="3pt"/>
            </w:pict>
          </mc:Fallback>
        </mc:AlternateContent>
      </w:r>
      <w:r w:rsidR="00870719">
        <w:rPr>
          <w:noProof/>
        </w:rPr>
        <mc:AlternateContent>
          <mc:Choice Requires="wps">
            <w:drawing>
              <wp:anchor distT="0" distB="0" distL="114300" distR="114300" simplePos="0" relativeHeight="251617792" behindDoc="0" locked="0" layoutInCell="1" allowOverlap="1" wp14:anchorId="2B834CF8" wp14:editId="672C9477">
                <wp:simplePos x="0" y="0"/>
                <wp:positionH relativeFrom="column">
                  <wp:posOffset>3295650</wp:posOffset>
                </wp:positionH>
                <wp:positionV relativeFrom="paragraph">
                  <wp:posOffset>2771140</wp:posOffset>
                </wp:positionV>
                <wp:extent cx="0" cy="1162050"/>
                <wp:effectExtent l="19050" t="0" r="19050" b="19050"/>
                <wp:wrapNone/>
                <wp:docPr id="9224" name="Gerader Verbinder 9224"/>
                <wp:cNvGraphicFramePr/>
                <a:graphic xmlns:a="http://schemas.openxmlformats.org/drawingml/2006/main">
                  <a:graphicData uri="http://schemas.microsoft.com/office/word/2010/wordprocessingShape">
                    <wps:wsp>
                      <wps:cNvCnPr/>
                      <wps:spPr>
                        <a:xfrm flipH="1">
                          <a:off x="0" y="0"/>
                          <a:ext cx="0" cy="1162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81F9A0E" id="Gerader Verbinder 9224" o:spid="_x0000_s1026" style="position:absolute;flip:x;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5pt,218.2pt" to="259.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" strokecolor="#737373 [3044]" strokeweight="3pt"/>
            </w:pict>
          </mc:Fallback>
        </mc:AlternateContent>
      </w:r>
      <w:r w:rsidR="00870719">
        <w:rPr>
          <w:noProof/>
        </w:rPr>
        <mc:AlternateContent>
          <mc:Choice Requires="wps">
            <w:drawing>
              <wp:anchor distT="0" distB="0" distL="114300" distR="114300" simplePos="0" relativeHeight="251610624" behindDoc="0" locked="0" layoutInCell="1" allowOverlap="1" wp14:anchorId="34489949" wp14:editId="602D4941">
                <wp:simplePos x="0" y="0"/>
                <wp:positionH relativeFrom="column">
                  <wp:posOffset>3638550</wp:posOffset>
                </wp:positionH>
                <wp:positionV relativeFrom="paragraph">
                  <wp:posOffset>2332990</wp:posOffset>
                </wp:positionV>
                <wp:extent cx="0" cy="1047750"/>
                <wp:effectExtent l="19050" t="0" r="19050" b="19050"/>
                <wp:wrapNone/>
                <wp:docPr id="29" name="Gerader Verbinder 29"/>
                <wp:cNvGraphicFramePr/>
                <a:graphic xmlns:a="http://schemas.openxmlformats.org/drawingml/2006/main">
                  <a:graphicData uri="http://schemas.microsoft.com/office/word/2010/wordprocessingShape">
                    <wps:wsp>
                      <wps:cNvCnPr/>
                      <wps:spPr>
                        <a:xfrm>
                          <a:off x="0" y="0"/>
                          <a:ext cx="0" cy="10477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638658" id="Gerader Verbinder 29"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83.7pt" to="286.5pt,2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" strokecolor="#737373 [3044]" strokeweight="3pt"/>
            </w:pict>
          </mc:Fallback>
        </mc:AlternateContent>
      </w:r>
      <w:r w:rsidR="00870719">
        <w:rPr>
          <w:noProof/>
        </w:rPr>
        <mc:AlternateContent>
          <mc:Choice Requires="wps">
            <w:drawing>
              <wp:anchor distT="0" distB="0" distL="114300" distR="114300" simplePos="0" relativeHeight="251615744" behindDoc="0" locked="0" layoutInCell="1" allowOverlap="1" wp14:anchorId="4460243F" wp14:editId="375B525D">
                <wp:simplePos x="0" y="0"/>
                <wp:positionH relativeFrom="column">
                  <wp:posOffset>1600200</wp:posOffset>
                </wp:positionH>
                <wp:positionV relativeFrom="paragraph">
                  <wp:posOffset>3380740</wp:posOffset>
                </wp:positionV>
                <wp:extent cx="2038350" cy="0"/>
                <wp:effectExtent l="0" t="19050" r="19050" b="19050"/>
                <wp:wrapNone/>
                <wp:docPr id="9221" name="Gerader Verbinder 9221"/>
                <wp:cNvGraphicFramePr/>
                <a:graphic xmlns:a="http://schemas.openxmlformats.org/drawingml/2006/main">
                  <a:graphicData uri="http://schemas.microsoft.com/office/word/2010/wordprocessingShape">
                    <wps:wsp>
                      <wps:cNvCnPr/>
                      <wps:spPr>
                        <a:xfrm>
                          <a:off x="0" y="0"/>
                          <a:ext cx="2038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9794F0" id="Gerader Verbinder 9221"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66.2pt" to="286.5pt,2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" strokecolor="#737373 [3044]" strokeweight="3pt"/>
            </w:pict>
          </mc:Fallback>
        </mc:AlternateContent>
      </w:r>
      <w:r w:rsidR="00A066F9">
        <w:rPr>
          <w:noProof/>
        </w:rPr>
        <mc:AlternateContent>
          <mc:Choice Requires="wps">
            <w:drawing>
              <wp:anchor distT="0" distB="0" distL="114300" distR="114300" simplePos="0" relativeHeight="251607552" behindDoc="0" locked="0" layoutInCell="1" allowOverlap="1" wp14:anchorId="45738C95" wp14:editId="7CE4FEF3">
                <wp:simplePos x="0" y="0"/>
                <wp:positionH relativeFrom="column">
                  <wp:posOffset>695325</wp:posOffset>
                </wp:positionH>
                <wp:positionV relativeFrom="paragraph">
                  <wp:posOffset>2323465</wp:posOffset>
                </wp:positionV>
                <wp:extent cx="2959908" cy="5285"/>
                <wp:effectExtent l="19050" t="19050" r="31115" b="33020"/>
                <wp:wrapNone/>
                <wp:docPr id="25" name="Gerader Verbinder 25"/>
                <wp:cNvGraphicFramePr/>
                <a:graphic xmlns:a="http://schemas.openxmlformats.org/drawingml/2006/main">
                  <a:graphicData uri="http://schemas.microsoft.com/office/word/2010/wordprocessingShape">
                    <wps:wsp>
                      <wps:cNvCnPr/>
                      <wps:spPr>
                        <a:xfrm>
                          <a:off x="0" y="0"/>
                          <a:ext cx="2959908" cy="52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A9FF64B" id="Gerader Verbinder 25"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54.75pt,182.95pt" to="287.8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" strokecolor="#737373 [3044]" strokeweight="3pt"/>
            </w:pict>
          </mc:Fallback>
        </mc:AlternateContent>
      </w:r>
      <w:r w:rsidR="00A066F9">
        <w:rPr>
          <w:noProof/>
        </w:rPr>
        <mc:AlternateContent>
          <mc:Choice Requires="wps">
            <w:drawing>
              <wp:anchor distT="0" distB="0" distL="114300" distR="114300" simplePos="0" relativeHeight="251608576" behindDoc="0" locked="0" layoutInCell="1" allowOverlap="1" wp14:anchorId="7815B3C6" wp14:editId="739EAABD">
                <wp:simplePos x="0" y="0"/>
                <wp:positionH relativeFrom="column">
                  <wp:posOffset>695325</wp:posOffset>
                </wp:positionH>
                <wp:positionV relativeFrom="paragraph">
                  <wp:posOffset>4314190</wp:posOffset>
                </wp:positionV>
                <wp:extent cx="2959908" cy="5285"/>
                <wp:effectExtent l="19050" t="19050" r="31115" b="33020"/>
                <wp:wrapNone/>
                <wp:docPr id="26" name="Gerader Verbinder 26"/>
                <wp:cNvGraphicFramePr/>
                <a:graphic xmlns:a="http://schemas.openxmlformats.org/drawingml/2006/main">
                  <a:graphicData uri="http://schemas.microsoft.com/office/word/2010/wordprocessingShape">
                    <wps:wsp>
                      <wps:cNvCnPr/>
                      <wps:spPr>
                        <a:xfrm>
                          <a:off x="0" y="0"/>
                          <a:ext cx="2959908" cy="52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8C4AA96" id="Gerader Verbinder 26"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54.75pt,339.7pt" to="287.8pt,3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" strokecolor="#737373 [3044]" strokeweight="3pt"/>
            </w:pict>
          </mc:Fallback>
        </mc:AlternateContent>
      </w:r>
      <w:r w:rsidR="00A066F9">
        <w:rPr>
          <w:noProof/>
        </w:rPr>
        <mc:AlternateContent>
          <mc:Choice Requires="wps">
            <w:drawing>
              <wp:anchor distT="0" distB="0" distL="114300" distR="114300" simplePos="0" relativeHeight="251609600" behindDoc="0" locked="0" layoutInCell="1" allowOverlap="1" wp14:anchorId="2908FF96" wp14:editId="5941D8C2">
                <wp:simplePos x="0" y="0"/>
                <wp:positionH relativeFrom="column">
                  <wp:posOffset>695325</wp:posOffset>
                </wp:positionH>
                <wp:positionV relativeFrom="paragraph">
                  <wp:posOffset>2323465</wp:posOffset>
                </wp:positionV>
                <wp:extent cx="0" cy="1987366"/>
                <wp:effectExtent l="19050" t="0" r="19050" b="32385"/>
                <wp:wrapNone/>
                <wp:docPr id="27" name="Gerader Verbinder 27"/>
                <wp:cNvGraphicFramePr/>
                <a:graphic xmlns:a="http://schemas.openxmlformats.org/drawingml/2006/main">
                  <a:graphicData uri="http://schemas.microsoft.com/office/word/2010/wordprocessingShape">
                    <wps:wsp>
                      <wps:cNvCnPr/>
                      <wps:spPr>
                        <a:xfrm>
                          <a:off x="0" y="0"/>
                          <a:ext cx="0" cy="198736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39E53BD" id="Gerader Verbinder 27"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54.75pt,182.95pt" to="54.7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" strokecolor="#737373 [3044]" strokeweight="3pt"/>
            </w:pict>
          </mc:Fallback>
        </mc:AlternateContent>
      </w:r>
      <w:r w:rsidR="00A066F9">
        <w:rPr>
          <w:noProof/>
        </w:rPr>
        <mc:AlternateContent>
          <mc:Choice Requires="wps">
            <w:drawing>
              <wp:anchor distT="0" distB="0" distL="114300" distR="114300" simplePos="0" relativeHeight="251611648" behindDoc="0" locked="0" layoutInCell="1" allowOverlap="1" wp14:anchorId="4E257E51" wp14:editId="0F6BBC3A">
                <wp:simplePos x="0" y="0"/>
                <wp:positionH relativeFrom="column">
                  <wp:posOffset>3638550</wp:posOffset>
                </wp:positionH>
                <wp:positionV relativeFrom="paragraph">
                  <wp:posOffset>3609340</wp:posOffset>
                </wp:positionV>
                <wp:extent cx="0" cy="708469"/>
                <wp:effectExtent l="19050" t="0" r="19050" b="34925"/>
                <wp:wrapNone/>
                <wp:docPr id="30" name="Gerader Verbinder 30"/>
                <wp:cNvGraphicFramePr/>
                <a:graphic xmlns:a="http://schemas.openxmlformats.org/drawingml/2006/main">
                  <a:graphicData uri="http://schemas.microsoft.com/office/word/2010/wordprocessingShape">
                    <wps:wsp>
                      <wps:cNvCnPr/>
                      <wps:spPr>
                        <a:xfrm>
                          <a:off x="0" y="0"/>
                          <a:ext cx="0" cy="70846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9A52562" id="Gerader Verbinder 30"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286.5pt,284.2pt" to="286.5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" strokecolor="#737373 [3044]" strokeweight="3pt"/>
            </w:pict>
          </mc:Fallback>
        </mc:AlternateContent>
      </w:r>
      <w:r w:rsidR="00A066F9">
        <w:rPr>
          <w:noProof/>
        </w:rPr>
        <mc:AlternateContent>
          <mc:Choice Requires="wps">
            <w:drawing>
              <wp:anchor distT="0" distB="0" distL="114300" distR="114300" simplePos="0" relativeHeight="251613696" behindDoc="0" locked="0" layoutInCell="1" allowOverlap="1" wp14:anchorId="3320A588" wp14:editId="067B2F8C">
                <wp:simplePos x="0" y="0"/>
                <wp:positionH relativeFrom="column">
                  <wp:posOffset>1104900</wp:posOffset>
                </wp:positionH>
                <wp:positionV relativeFrom="paragraph">
                  <wp:posOffset>2713990</wp:posOffset>
                </wp:positionV>
                <wp:extent cx="1860513" cy="10571"/>
                <wp:effectExtent l="19050" t="19050" r="26035" b="27940"/>
                <wp:wrapNone/>
                <wp:docPr id="9217" name="Gerader Verbinder 9217"/>
                <wp:cNvGraphicFramePr/>
                <a:graphic xmlns:a="http://schemas.openxmlformats.org/drawingml/2006/main">
                  <a:graphicData uri="http://schemas.microsoft.com/office/word/2010/wordprocessingShape">
                    <wps:wsp>
                      <wps:cNvCnPr/>
                      <wps:spPr>
                        <a:xfrm flipV="1">
                          <a:off x="0" y="0"/>
                          <a:ext cx="1860513" cy="1057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7C995B5" id="Gerader Verbinder 9217" o:spid="_x0000_s1026" style="position:absolute;flip:y;z-index:251613696;visibility:visible;mso-wrap-style:square;mso-wrap-distance-left:9pt;mso-wrap-distance-top:0;mso-wrap-distance-right:9pt;mso-wrap-distance-bottom:0;mso-position-horizontal:absolute;mso-position-horizontal-relative:text;mso-position-vertical:absolute;mso-position-vertical-relative:text" from="87pt,213.7pt" to="233.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" strokecolor="#737373 [3044]" strokeweight="3pt"/>
            </w:pict>
          </mc:Fallback>
        </mc:AlternateContent>
      </w:r>
      <w:r w:rsidR="00A066F9">
        <w:rPr>
          <w:noProof/>
        </w:rPr>
        <mc:AlternateContent>
          <mc:Choice Requires="wps">
            <w:drawing>
              <wp:anchor distT="0" distB="0" distL="114300" distR="114300" simplePos="0" relativeHeight="251614720" behindDoc="0" locked="0" layoutInCell="1" allowOverlap="1" wp14:anchorId="3EDBB8DE" wp14:editId="0E500088">
                <wp:simplePos x="0" y="0"/>
                <wp:positionH relativeFrom="column">
                  <wp:posOffset>1104900</wp:posOffset>
                </wp:positionH>
                <wp:positionV relativeFrom="paragraph">
                  <wp:posOffset>2713990</wp:posOffset>
                </wp:positionV>
                <wp:extent cx="15856" cy="1215677"/>
                <wp:effectExtent l="19050" t="19050" r="22860" b="22860"/>
                <wp:wrapNone/>
                <wp:docPr id="9219" name="Gerader Verbinder 9219"/>
                <wp:cNvGraphicFramePr/>
                <a:graphic xmlns:a="http://schemas.openxmlformats.org/drawingml/2006/main">
                  <a:graphicData uri="http://schemas.microsoft.com/office/word/2010/wordprocessingShape">
                    <wps:wsp>
                      <wps:cNvCnPr/>
                      <wps:spPr>
                        <a:xfrm flipH="1">
                          <a:off x="0" y="0"/>
                          <a:ext cx="15856" cy="12156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CE824DC" id="Gerader Verbinder 9219" o:spid="_x0000_s1026" style="position:absolute;flip:x;z-index:251614720;visibility:visible;mso-wrap-style:square;mso-wrap-distance-left:9pt;mso-wrap-distance-top:0;mso-wrap-distance-right:9pt;mso-wrap-distance-bottom:0;mso-position-horizontal:absolute;mso-position-horizontal-relative:text;mso-position-vertical:absolute;mso-position-vertical-relative:text" from="87pt,213.7pt" to="88.2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" strokecolor="#737373 [3044]" strokeweight="3pt"/>
            </w:pict>
          </mc:Fallback>
        </mc:AlternateContent>
      </w:r>
      <w:r w:rsidR="00A066F9">
        <w:rPr>
          <w:noProof/>
        </w:rPr>
        <mc:AlternateContent>
          <mc:Choice Requires="wps">
            <w:drawing>
              <wp:anchor distT="0" distB="0" distL="114300" distR="114300" simplePos="0" relativeHeight="251616768" behindDoc="0" locked="0" layoutInCell="1" allowOverlap="1" wp14:anchorId="2E3119C1" wp14:editId="2CB5CB5E">
                <wp:simplePos x="0" y="0"/>
                <wp:positionH relativeFrom="column">
                  <wp:posOffset>1971675</wp:posOffset>
                </wp:positionH>
                <wp:positionV relativeFrom="paragraph">
                  <wp:posOffset>2504440</wp:posOffset>
                </wp:positionV>
                <wp:extent cx="0" cy="622726"/>
                <wp:effectExtent l="19050" t="0" r="19050" b="25400"/>
                <wp:wrapNone/>
                <wp:docPr id="9222" name="Gerader Verbinder 9222"/>
                <wp:cNvGraphicFramePr/>
                <a:graphic xmlns:a="http://schemas.openxmlformats.org/drawingml/2006/main">
                  <a:graphicData uri="http://schemas.microsoft.com/office/word/2010/wordprocessingShape">
                    <wps:wsp>
                      <wps:cNvCnPr/>
                      <wps:spPr>
                        <a:xfrm flipH="1">
                          <a:off x="0" y="0"/>
                          <a:ext cx="0" cy="62272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03B6DC8" id="Gerader Verbinder 9222" o:spid="_x0000_s1026" style="position:absolute;flip:x;z-index:251616768;visibility:visible;mso-wrap-style:square;mso-wrap-distance-left:9pt;mso-wrap-distance-top:0;mso-wrap-distance-right:9pt;mso-wrap-distance-bottom:0;mso-position-horizontal:absolute;mso-position-horizontal-relative:text;mso-position-vertical:absolute;mso-position-vertical-relative:text" from="155.25pt,197.2pt" to="155.2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" strokecolor="#737373 [3044]" strokeweight="3pt"/>
            </w:pict>
          </mc:Fallback>
        </mc:AlternateContent>
      </w:r>
      <w:r w:rsidR="00A066F9">
        <w:rPr>
          <w:noProof/>
        </w:rPr>
        <mc:AlternateContent>
          <mc:Choice Requires="wps">
            <w:drawing>
              <wp:anchor distT="0" distB="0" distL="114300" distR="114300" simplePos="0" relativeHeight="251618816" behindDoc="0" locked="0" layoutInCell="1" allowOverlap="1" wp14:anchorId="5547AF36" wp14:editId="3A199132">
                <wp:simplePos x="0" y="0"/>
                <wp:positionH relativeFrom="column">
                  <wp:posOffset>3790376</wp:posOffset>
                </wp:positionH>
                <wp:positionV relativeFrom="paragraph">
                  <wp:posOffset>3211170</wp:posOffset>
                </wp:positionV>
                <wp:extent cx="551815" cy="332105"/>
                <wp:effectExtent l="0" t="0" r="635" b="0"/>
                <wp:wrapNone/>
                <wp:docPr id="144"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47FA0" w14:textId="77777777" w:rsidR="008E03F4" w:rsidRDefault="008E03F4">
                            <w:pPr>
                              <w:pStyle w:val="Zitat"/>
                              <w:spacing w:after="0"/>
                            </w:pPr>
                            <w:r>
                              <w:t>Ziel</w:t>
                            </w:r>
                          </w:p>
                        </w:txbxContent>
                      </wps:txbx>
                      <wps:bodyPr rot="0" vert="horz" wrap="square" lIns="0" tIns="45720" rIns="0" bIns="45720" anchor="ctr" anchorCtr="0" upright="1">
                        <a:spAutoFit/>
                      </wps:bodyPr>
                    </wps:wsp>
                  </a:graphicData>
                </a:graphic>
              </wp:anchor>
            </w:drawing>
          </mc:Choice>
          <mc:Fallback>
            <w:pict>
              <v:shape id="_x0000_s1035" type="#_x0000_t202" style="position:absolute;margin-left:298.45pt;margin-top:252.85pt;width:43.45pt;height:26.1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TguAIAALw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" filled="f" stroked="f">
                <v:textbox style="mso-fit-shape-to-text:t" inset="0,,0">
                  <w:txbxContent>
                    <w:p w14:paraId="36D47FA0" w14:textId="77777777" w:rsidR="008E03F4" w:rsidRDefault="008E03F4">
                      <w:pPr>
                        <w:pStyle w:val="Zitat"/>
                        <w:spacing w:after="0"/>
                      </w:pPr>
                      <w:r>
                        <w:t>Ziel</w:t>
                      </w:r>
                    </w:p>
                  </w:txbxContent>
                </v:textbox>
              </v:shape>
            </w:pict>
          </mc:Fallback>
        </mc:AlternateContent>
      </w:r>
      <w:r w:rsidR="00C53A5B">
        <w:rPr>
          <w:noProof/>
        </w:rPr>
        <w:drawing>
          <wp:inline distT="0" distB="0" distL="0" distR="0" wp14:anchorId="01E3F832" wp14:editId="21B53F27">
            <wp:extent cx="6400608" cy="4809600"/>
            <wp:effectExtent l="0" t="4762"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P900439459[1].JPG"/>
                    <pic:cNvPicPr/>
                  </pic:nvPicPr>
                  <pic:blipFill>
                    <a:blip r:embed="rId57">
                      <a:extLst>
                        <a:ext uri="{28A0092B-C50C-407E-A947-70E740481C1C}">
                          <a14:useLocalDpi xmlns:a14="http://schemas.microsoft.com/office/drawing/2010/main" val="0"/>
                        </a:ext>
                      </a:extLst>
                    </a:blip>
                    <a:stretch>
                      <a:fillRect/>
                    </a:stretch>
                  </pic:blipFill>
                  <pic:spPr>
                    <a:xfrm rot="5400000">
                      <a:off x="0" y="0"/>
                      <a:ext cx="6400608" cy="4809600"/>
                    </a:xfrm>
                    <a:prstGeom prst="rect">
                      <a:avLst/>
                    </a:prstGeom>
                  </pic:spPr>
                </pic:pic>
              </a:graphicData>
            </a:graphic>
          </wp:inline>
        </w:drawing>
      </w:r>
    </w:p>
    <w:p w14:paraId="5BE9A4FD" w14:textId="77777777" w:rsidR="0071581C" w:rsidRPr="00602BEF" w:rsidRDefault="00A066F9" w:rsidP="0071581C">
      <w:pPr>
        <w:pBdr>
          <w:between w:val="single" w:sz="4" w:space="1" w:color="auto"/>
        </w:pBdr>
        <w:spacing w:line="276" w:lineRule="auto"/>
      </w:pPr>
      <w:r>
        <w:t>Beschreibe eine mögliche Lösungsstrategie in Form einer klaren Handlungsanweisung:</w:t>
      </w:r>
    </w:p>
    <w:p w14:paraId="2D6B585A" w14:textId="77777777" w:rsidR="0071581C" w:rsidRDefault="0071581C" w:rsidP="0071581C">
      <w:pPr>
        <w:pBdr>
          <w:between w:val="single" w:sz="4" w:space="1" w:color="auto"/>
        </w:pBdr>
        <w:spacing w:line="276" w:lineRule="auto"/>
      </w:pPr>
    </w:p>
    <w:p w14:paraId="0A293164" w14:textId="77777777" w:rsidR="00A066F9" w:rsidRPr="00602BEF" w:rsidRDefault="00A066F9" w:rsidP="0071581C">
      <w:pPr>
        <w:pBdr>
          <w:between w:val="single" w:sz="4" w:space="1" w:color="auto"/>
        </w:pBdr>
        <w:spacing w:line="276" w:lineRule="auto"/>
      </w:pPr>
    </w:p>
    <w:p w14:paraId="695881BF" w14:textId="77777777" w:rsidR="0071581C" w:rsidRDefault="0071581C" w:rsidP="0071581C">
      <w:pPr>
        <w:pBdr>
          <w:between w:val="single" w:sz="4" w:space="1" w:color="auto"/>
        </w:pBdr>
        <w:spacing w:line="276" w:lineRule="auto"/>
      </w:pPr>
    </w:p>
    <w:p w14:paraId="037673FA" w14:textId="77777777" w:rsidR="006F4E30" w:rsidRPr="0028392A" w:rsidRDefault="0018788D" w:rsidP="0028392A">
      <w:pPr>
        <w:pStyle w:val="berschrift4"/>
        <w:rPr>
          <w:rStyle w:val="Fett"/>
        </w:rPr>
      </w:pPr>
      <w:r w:rsidRPr="0028392A">
        <w:rPr>
          <w:rStyle w:val="Fett"/>
        </w:rPr>
        <w:t>Arbeitsblatt Labyrinth 2</w:t>
      </w:r>
    </w:p>
    <w:p w14:paraId="724BED66" w14:textId="2E7F8015" w:rsidR="0018788D" w:rsidRDefault="0018788D">
      <w:pPr>
        <w:spacing w:line="276" w:lineRule="auto"/>
      </w:pPr>
      <w:r>
        <w:t xml:space="preserve">Eine mögliche Strategie für Labyrinth 1 lautet: </w:t>
      </w:r>
      <w:r w:rsidRPr="009539AA">
        <w:rPr>
          <w:rStyle w:val="ZitatZchn"/>
        </w:rPr>
        <w:t>„Gehe geradeaus bis du zu einer Wand kommst. Danach drehst du dich nach rechts und folgst der Wand solange</w:t>
      </w:r>
      <w:r w:rsidR="00B91BBC">
        <w:rPr>
          <w:rStyle w:val="ZitatZchn"/>
        </w:rPr>
        <w:t>,</w:t>
      </w:r>
      <w:r w:rsidRPr="009539AA">
        <w:rPr>
          <w:rStyle w:val="ZitatZchn"/>
        </w:rPr>
        <w:t xml:space="preserve"> bis du den Ausgang findest.“</w:t>
      </w:r>
    </w:p>
    <w:p w14:paraId="65DF4901" w14:textId="77777777" w:rsidR="0018788D" w:rsidRDefault="004B209F">
      <w:pPr>
        <w:spacing w:line="276" w:lineRule="auto"/>
      </w:pPr>
      <w:r>
        <w:rPr>
          <w:noProof/>
        </w:rPr>
        <mc:AlternateContent>
          <mc:Choice Requires="wps">
            <w:drawing>
              <wp:anchor distT="0" distB="0" distL="114300" distR="114300" simplePos="0" relativeHeight="251630080" behindDoc="0" locked="0" layoutInCell="1" allowOverlap="1" wp14:anchorId="41447C5C" wp14:editId="7B63A0F2">
                <wp:simplePos x="0" y="0"/>
                <wp:positionH relativeFrom="column">
                  <wp:posOffset>1639842</wp:posOffset>
                </wp:positionH>
                <wp:positionV relativeFrom="paragraph">
                  <wp:posOffset>2938890</wp:posOffset>
                </wp:positionV>
                <wp:extent cx="0" cy="729615"/>
                <wp:effectExtent l="19050" t="0" r="19050" b="32385"/>
                <wp:wrapNone/>
                <wp:docPr id="9240" name="Gerader Verbinder 9240"/>
                <wp:cNvGraphicFramePr/>
                <a:graphic xmlns:a="http://schemas.openxmlformats.org/drawingml/2006/main">
                  <a:graphicData uri="http://schemas.microsoft.com/office/word/2010/wordprocessingShape">
                    <wps:wsp>
                      <wps:cNvCnPr/>
                      <wps:spPr>
                        <a:xfrm flipH="1">
                          <a:off x="0" y="0"/>
                          <a:ext cx="0" cy="72961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96ED8B" id="Gerader Verbinder 9240"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pt,231.4pt" to="129.1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" strokecolor="#737373 [3044]" strokeweight="3pt"/>
            </w:pict>
          </mc:Fallback>
        </mc:AlternateContent>
      </w:r>
      <w:r>
        <w:rPr>
          <w:noProof/>
        </w:rPr>
        <mc:AlternateContent>
          <mc:Choice Requires="wps">
            <w:drawing>
              <wp:anchor distT="0" distB="0" distL="114300" distR="114300" simplePos="0" relativeHeight="251654656" behindDoc="0" locked="0" layoutInCell="1" allowOverlap="1" wp14:anchorId="382267B7" wp14:editId="1AF19E71">
                <wp:simplePos x="0" y="0"/>
                <wp:positionH relativeFrom="column">
                  <wp:posOffset>1371600</wp:posOffset>
                </wp:positionH>
                <wp:positionV relativeFrom="paragraph">
                  <wp:posOffset>2937081</wp:posOffset>
                </wp:positionV>
                <wp:extent cx="280035" cy="0"/>
                <wp:effectExtent l="0" t="19050" r="24765" b="19050"/>
                <wp:wrapNone/>
                <wp:docPr id="146" name="Gerader Verbinder 146"/>
                <wp:cNvGraphicFramePr/>
                <a:graphic xmlns:a="http://schemas.openxmlformats.org/drawingml/2006/main">
                  <a:graphicData uri="http://schemas.microsoft.com/office/word/2010/wordprocessingShape">
                    <wps:wsp>
                      <wps:cNvCnPr/>
                      <wps:spPr>
                        <a:xfrm flipV="1">
                          <a:off x="0" y="0"/>
                          <a:ext cx="28003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4AAC7F" id="Gerader Verbinder 146"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31.25pt" to="130.0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" strokecolor="#737373 [3044]" strokeweight="3pt"/>
            </w:pict>
          </mc:Fallback>
        </mc:AlternateContent>
      </w:r>
      <w:r>
        <w:rPr>
          <w:noProof/>
        </w:rPr>
        <mc:AlternateContent>
          <mc:Choice Requires="wps">
            <w:drawing>
              <wp:anchor distT="0" distB="0" distL="114300" distR="114300" simplePos="0" relativeHeight="251653632" behindDoc="0" locked="0" layoutInCell="1" allowOverlap="1" wp14:anchorId="4258090D" wp14:editId="466013CF">
                <wp:simplePos x="0" y="0"/>
                <wp:positionH relativeFrom="column">
                  <wp:posOffset>1391421</wp:posOffset>
                </wp:positionH>
                <wp:positionV relativeFrom="paragraph">
                  <wp:posOffset>2938890</wp:posOffset>
                </wp:positionV>
                <wp:extent cx="0" cy="725056"/>
                <wp:effectExtent l="19050" t="0" r="19050" b="37465"/>
                <wp:wrapNone/>
                <wp:docPr id="141" name="Gerader Verbinder 141"/>
                <wp:cNvGraphicFramePr/>
                <a:graphic xmlns:a="http://schemas.openxmlformats.org/drawingml/2006/main">
                  <a:graphicData uri="http://schemas.microsoft.com/office/word/2010/wordprocessingShape">
                    <wps:wsp>
                      <wps:cNvCnPr/>
                      <wps:spPr>
                        <a:xfrm>
                          <a:off x="0" y="0"/>
                          <a:ext cx="0" cy="72505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0B2FFA" id="Gerader Verbinder 14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5pt,231.4pt" to="109.5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" strokecolor="#737373 [3044]" strokeweight="3pt"/>
            </w:pict>
          </mc:Fallback>
        </mc:AlternateContent>
      </w:r>
      <w:r>
        <w:rPr>
          <w:noProof/>
        </w:rPr>
        <mc:AlternateContent>
          <mc:Choice Requires="wps">
            <w:drawing>
              <wp:anchor distT="0" distB="0" distL="114300" distR="114300" simplePos="0" relativeHeight="251628032" behindDoc="0" locked="0" layoutInCell="1" allowOverlap="1" wp14:anchorId="6EE4CF1A" wp14:editId="5AEA0FA8">
                <wp:simplePos x="0" y="0"/>
                <wp:positionH relativeFrom="column">
                  <wp:posOffset>979148</wp:posOffset>
                </wp:positionH>
                <wp:positionV relativeFrom="paragraph">
                  <wp:posOffset>2812037</wp:posOffset>
                </wp:positionV>
                <wp:extent cx="0" cy="1078157"/>
                <wp:effectExtent l="19050" t="0" r="19050" b="27305"/>
                <wp:wrapNone/>
                <wp:docPr id="9238" name="Gerader Verbinder 9238"/>
                <wp:cNvGraphicFramePr/>
                <a:graphic xmlns:a="http://schemas.openxmlformats.org/drawingml/2006/main">
                  <a:graphicData uri="http://schemas.microsoft.com/office/word/2010/wordprocessingShape">
                    <wps:wsp>
                      <wps:cNvCnPr/>
                      <wps:spPr>
                        <a:xfrm flipH="1">
                          <a:off x="0" y="0"/>
                          <a:ext cx="0" cy="107815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F61405" id="Gerader Verbinder 9238"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221.4pt" to="77.1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" strokecolor="#737373 [3044]" strokeweight="3pt"/>
            </w:pict>
          </mc:Fallback>
        </mc:AlternateContent>
      </w:r>
      <w:r>
        <w:rPr>
          <w:noProof/>
        </w:rPr>
        <mc:AlternateContent>
          <mc:Choice Requires="wps">
            <w:drawing>
              <wp:anchor distT="0" distB="0" distL="114300" distR="114300" simplePos="0" relativeHeight="251627008" behindDoc="0" locked="0" layoutInCell="1" allowOverlap="1" wp14:anchorId="60677992" wp14:editId="7CAFB233">
                <wp:simplePos x="0" y="0"/>
                <wp:positionH relativeFrom="column">
                  <wp:posOffset>979148</wp:posOffset>
                </wp:positionH>
                <wp:positionV relativeFrom="paragraph">
                  <wp:posOffset>2547759</wp:posOffset>
                </wp:positionV>
                <wp:extent cx="2339046" cy="0"/>
                <wp:effectExtent l="0" t="19050" r="23495" b="19050"/>
                <wp:wrapNone/>
                <wp:docPr id="9237" name="Gerader Verbinder 9237"/>
                <wp:cNvGraphicFramePr/>
                <a:graphic xmlns:a="http://schemas.openxmlformats.org/drawingml/2006/main">
                  <a:graphicData uri="http://schemas.microsoft.com/office/word/2010/wordprocessingShape">
                    <wps:wsp>
                      <wps:cNvCnPr/>
                      <wps:spPr>
                        <a:xfrm flipV="1">
                          <a:off x="0" y="0"/>
                          <a:ext cx="2339046"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B1F61A" id="Gerader Verbinder 9237"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200.6pt" to="261.3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" strokecolor="#737373 [3044]" strokeweight="3pt"/>
            </w:pict>
          </mc:Fallback>
        </mc:AlternateContent>
      </w:r>
      <w:r>
        <w:rPr>
          <w:noProof/>
        </w:rPr>
        <mc:AlternateContent>
          <mc:Choice Requires="wps">
            <w:drawing>
              <wp:anchor distT="0" distB="0" distL="114300" distR="114300" simplePos="0" relativeHeight="251632128" behindDoc="0" locked="0" layoutInCell="1" allowOverlap="1" wp14:anchorId="7B543866" wp14:editId="69049438">
                <wp:simplePos x="0" y="0"/>
                <wp:positionH relativeFrom="column">
                  <wp:posOffset>3312838</wp:posOffset>
                </wp:positionH>
                <wp:positionV relativeFrom="paragraph">
                  <wp:posOffset>2547758</wp:posOffset>
                </wp:positionV>
                <wp:extent cx="0" cy="1379529"/>
                <wp:effectExtent l="19050" t="0" r="19050" b="30480"/>
                <wp:wrapNone/>
                <wp:docPr id="9242" name="Gerader Verbinder 9242"/>
                <wp:cNvGraphicFramePr/>
                <a:graphic xmlns:a="http://schemas.openxmlformats.org/drawingml/2006/main">
                  <a:graphicData uri="http://schemas.microsoft.com/office/word/2010/wordprocessingShape">
                    <wps:wsp>
                      <wps:cNvCnPr/>
                      <wps:spPr>
                        <a:xfrm flipH="1">
                          <a:off x="0" y="0"/>
                          <a:ext cx="0" cy="137952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FBC7DD" id="Gerader Verbinder 9242"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5pt,200.6pt" to="260.8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" strokecolor="#737373 [3044]" strokeweight="3pt"/>
            </w:pict>
          </mc:Fallback>
        </mc:AlternateContent>
      </w:r>
      <w:r>
        <w:rPr>
          <w:noProof/>
        </w:rPr>
        <mc:AlternateContent>
          <mc:Choice Requires="wps">
            <w:drawing>
              <wp:anchor distT="0" distB="0" distL="114300" distR="114300" simplePos="0" relativeHeight="251631104" behindDoc="0" locked="0" layoutInCell="1" allowOverlap="1" wp14:anchorId="6FB70939" wp14:editId="5BE9CA97">
                <wp:simplePos x="0" y="0"/>
                <wp:positionH relativeFrom="column">
                  <wp:posOffset>2570274</wp:posOffset>
                </wp:positionH>
                <wp:positionV relativeFrom="paragraph">
                  <wp:posOffset>3266440</wp:posOffset>
                </wp:positionV>
                <wp:extent cx="0" cy="622726"/>
                <wp:effectExtent l="19050" t="0" r="19050" b="25400"/>
                <wp:wrapNone/>
                <wp:docPr id="9241" name="Gerader Verbinder 9241"/>
                <wp:cNvGraphicFramePr/>
                <a:graphic xmlns:a="http://schemas.openxmlformats.org/drawingml/2006/main">
                  <a:graphicData uri="http://schemas.microsoft.com/office/word/2010/wordprocessingShape">
                    <wps:wsp>
                      <wps:cNvCnPr/>
                      <wps:spPr>
                        <a:xfrm flipH="1">
                          <a:off x="0" y="0"/>
                          <a:ext cx="0" cy="62272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C7BA955" id="Gerader Verbinder 9241" o:spid="_x0000_s1026" style="position:absolute;flip:x;z-index:251631104;visibility:visible;mso-wrap-style:square;mso-wrap-distance-left:9pt;mso-wrap-distance-top:0;mso-wrap-distance-right:9pt;mso-wrap-distance-bottom:0;mso-position-horizontal:absolute;mso-position-horizontal-relative:text;mso-position-vertical:absolute;mso-position-vertical-relative:text" from="202.4pt,257.2pt" to="202.4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" strokecolor="#737373 [3044]" strokeweight="3pt"/>
            </w:pict>
          </mc:Fallback>
        </mc:AlternateContent>
      </w:r>
      <w:r>
        <w:rPr>
          <w:noProof/>
        </w:rPr>
        <mc:AlternateContent>
          <mc:Choice Requires="wps">
            <w:drawing>
              <wp:anchor distT="0" distB="0" distL="114300" distR="114300" simplePos="0" relativeHeight="251657728" behindDoc="0" locked="0" layoutInCell="1" allowOverlap="1" wp14:anchorId="330DD880" wp14:editId="35377194">
                <wp:simplePos x="0" y="0"/>
                <wp:positionH relativeFrom="column">
                  <wp:posOffset>2842260</wp:posOffset>
                </wp:positionH>
                <wp:positionV relativeFrom="paragraph">
                  <wp:posOffset>2808176</wp:posOffset>
                </wp:positionV>
                <wp:extent cx="222250" cy="0"/>
                <wp:effectExtent l="0" t="19050" r="25400" b="19050"/>
                <wp:wrapNone/>
                <wp:docPr id="149" name="Gerader Verbinder 149"/>
                <wp:cNvGraphicFramePr/>
                <a:graphic xmlns:a="http://schemas.openxmlformats.org/drawingml/2006/main">
                  <a:graphicData uri="http://schemas.microsoft.com/office/word/2010/wordprocessingShape">
                    <wps:wsp>
                      <wps:cNvCnPr/>
                      <wps:spPr>
                        <a:xfrm flipV="1">
                          <a:off x="0" y="0"/>
                          <a:ext cx="2222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CFC55E" id="Gerader Verbinder 14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8pt,221.1pt" to="241.3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" strokecolor="#737373 [3044]" strokeweight="3pt"/>
            </w:pict>
          </mc:Fallback>
        </mc:AlternateContent>
      </w:r>
      <w:r>
        <w:rPr>
          <w:noProof/>
        </w:rPr>
        <mc:AlternateContent>
          <mc:Choice Requires="wps">
            <w:drawing>
              <wp:anchor distT="0" distB="0" distL="114300" distR="114300" simplePos="0" relativeHeight="251658752" behindDoc="0" locked="0" layoutInCell="1" allowOverlap="1" wp14:anchorId="2B0D14C2" wp14:editId="2FE20FB9">
                <wp:simplePos x="0" y="0"/>
                <wp:positionH relativeFrom="column">
                  <wp:posOffset>2836751</wp:posOffset>
                </wp:positionH>
                <wp:positionV relativeFrom="paragraph">
                  <wp:posOffset>3926840</wp:posOffset>
                </wp:positionV>
                <wp:extent cx="222250" cy="0"/>
                <wp:effectExtent l="0" t="19050" r="25400" b="19050"/>
                <wp:wrapNone/>
                <wp:docPr id="150" name="Gerader Verbinder 150"/>
                <wp:cNvGraphicFramePr/>
                <a:graphic xmlns:a="http://schemas.openxmlformats.org/drawingml/2006/main">
                  <a:graphicData uri="http://schemas.microsoft.com/office/word/2010/wordprocessingShape">
                    <wps:wsp>
                      <wps:cNvCnPr/>
                      <wps:spPr>
                        <a:xfrm flipV="1">
                          <a:off x="0" y="0"/>
                          <a:ext cx="2222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7EE99A" id="Gerader Verbinder 15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35pt,309.2pt" to="240.8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" strokecolor="#737373 [3044]" strokeweight="3pt"/>
            </w:pict>
          </mc:Fallback>
        </mc:AlternateContent>
      </w:r>
      <w:r>
        <w:rPr>
          <w:noProof/>
        </w:rPr>
        <mc:AlternateContent>
          <mc:Choice Requires="wps">
            <w:drawing>
              <wp:anchor distT="0" distB="0" distL="114300" distR="114300" simplePos="0" relativeHeight="251629056" behindDoc="0" locked="0" layoutInCell="1" allowOverlap="1" wp14:anchorId="0E81FD5C" wp14:editId="2BE15B09">
                <wp:simplePos x="0" y="0"/>
                <wp:positionH relativeFrom="column">
                  <wp:posOffset>2855595</wp:posOffset>
                </wp:positionH>
                <wp:positionV relativeFrom="paragraph">
                  <wp:posOffset>2804160</wp:posOffset>
                </wp:positionV>
                <wp:extent cx="0" cy="1143000"/>
                <wp:effectExtent l="19050" t="0" r="19050" b="19050"/>
                <wp:wrapNone/>
                <wp:docPr id="9239" name="Gerader Verbinder 9239"/>
                <wp:cNvGraphicFramePr/>
                <a:graphic xmlns:a="http://schemas.openxmlformats.org/drawingml/2006/main">
                  <a:graphicData uri="http://schemas.microsoft.com/office/word/2010/wordprocessingShape">
                    <wps:wsp>
                      <wps:cNvCnPr/>
                      <wps:spPr>
                        <a:xfrm flipH="1">
                          <a:off x="0" y="0"/>
                          <a:ext cx="0" cy="1143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B3B49ED" id="Gerader Verbinder 9239" o:spid="_x0000_s1026" style="position:absolute;flip:x;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220.8pt" to="224.8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" strokecolor="#737373 [3044]" strokeweight="3pt"/>
            </w:pict>
          </mc:Fallback>
        </mc:AlternateContent>
      </w:r>
      <w:r>
        <w:rPr>
          <w:noProof/>
        </w:rPr>
        <mc:AlternateContent>
          <mc:Choice Requires="wps">
            <w:drawing>
              <wp:anchor distT="0" distB="0" distL="114300" distR="114300" simplePos="0" relativeHeight="251656704" behindDoc="0" locked="0" layoutInCell="1" allowOverlap="1" wp14:anchorId="7F6E2CFA" wp14:editId="40C06250">
                <wp:simplePos x="0" y="0"/>
                <wp:positionH relativeFrom="column">
                  <wp:posOffset>3053664</wp:posOffset>
                </wp:positionH>
                <wp:positionV relativeFrom="paragraph">
                  <wp:posOffset>2804160</wp:posOffset>
                </wp:positionV>
                <wp:extent cx="0" cy="1143000"/>
                <wp:effectExtent l="19050" t="0" r="19050" b="19050"/>
                <wp:wrapNone/>
                <wp:docPr id="148" name="Gerader Verbinder 148"/>
                <wp:cNvGraphicFramePr/>
                <a:graphic xmlns:a="http://schemas.openxmlformats.org/drawingml/2006/main">
                  <a:graphicData uri="http://schemas.microsoft.com/office/word/2010/wordprocessingShape">
                    <wps:wsp>
                      <wps:cNvCnPr/>
                      <wps:spPr>
                        <a:xfrm flipH="1">
                          <a:off x="0" y="0"/>
                          <a:ext cx="0" cy="1143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B456671" id="Gerader Verbinder 148" o:spid="_x0000_s1026" style="position:absolute;flip:x;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45pt,220.8pt" to="240.4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" strokecolor="#737373 [3044]" strokeweight="3pt"/>
            </w:pict>
          </mc:Fallback>
        </mc:AlternateContent>
      </w:r>
      <w:r>
        <w:rPr>
          <w:noProof/>
        </w:rPr>
        <mc:AlternateContent>
          <mc:Choice Requires="wps">
            <w:drawing>
              <wp:anchor distT="0" distB="0" distL="114300" distR="114300" simplePos="0" relativeHeight="251655680" behindDoc="0" locked="0" layoutInCell="1" allowOverlap="1" wp14:anchorId="2F887BB1" wp14:editId="21FE0CF8">
                <wp:simplePos x="0" y="0"/>
                <wp:positionH relativeFrom="column">
                  <wp:posOffset>1371600</wp:posOffset>
                </wp:positionH>
                <wp:positionV relativeFrom="paragraph">
                  <wp:posOffset>3653429</wp:posOffset>
                </wp:positionV>
                <wp:extent cx="280086" cy="0"/>
                <wp:effectExtent l="0" t="19050" r="24765" b="19050"/>
                <wp:wrapNone/>
                <wp:docPr id="147" name="Gerader Verbinder 147"/>
                <wp:cNvGraphicFramePr/>
                <a:graphic xmlns:a="http://schemas.openxmlformats.org/drawingml/2006/main">
                  <a:graphicData uri="http://schemas.microsoft.com/office/word/2010/wordprocessingShape">
                    <wps:wsp>
                      <wps:cNvCnPr/>
                      <wps:spPr>
                        <a:xfrm flipV="1">
                          <a:off x="0" y="0"/>
                          <a:ext cx="280086"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500435" id="Gerader Verbinder 14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87.65pt" to="130.0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" strokecolor="#737373 [3044]" strokeweight="3pt"/>
            </w:pict>
          </mc:Fallback>
        </mc:AlternateContent>
      </w:r>
      <w:r w:rsidR="00A066F9">
        <w:t>Teste</w:t>
      </w:r>
      <w:r w:rsidR="0018788D">
        <w:t xml:space="preserve"> diese Strategie in diesem Labyrinth. </w:t>
      </w:r>
      <w:r w:rsidR="00346819">
        <w:rPr>
          <w:noProof/>
        </w:rPr>
        <mc:AlternateContent>
          <mc:Choice Requires="wpg">
            <w:drawing>
              <wp:anchor distT="0" distB="0" distL="114300" distR="114300" simplePos="0" relativeHeight="251651584" behindDoc="0" locked="0" layoutInCell="1" allowOverlap="1" wp14:anchorId="2A444D81" wp14:editId="195E0550">
                <wp:simplePos x="0" y="0"/>
                <wp:positionH relativeFrom="column">
                  <wp:posOffset>1758036</wp:posOffset>
                </wp:positionH>
                <wp:positionV relativeFrom="paragraph">
                  <wp:posOffset>3381096</wp:posOffset>
                </wp:positionV>
                <wp:extent cx="468172" cy="148257"/>
                <wp:effectExtent l="38100" t="76200" r="84455" b="80645"/>
                <wp:wrapNone/>
                <wp:docPr id="20" name="Gruppieren 20"/>
                <wp:cNvGraphicFramePr/>
                <a:graphic xmlns:a="http://schemas.openxmlformats.org/drawingml/2006/main">
                  <a:graphicData uri="http://schemas.microsoft.com/office/word/2010/wordprocessingGroup">
                    <wpg:wgp>
                      <wpg:cNvGrpSpPr/>
                      <wpg:grpSpPr>
                        <a:xfrm>
                          <a:off x="0" y="0"/>
                          <a:ext cx="468172" cy="148257"/>
                          <a:chOff x="0" y="0"/>
                          <a:chExt cx="468172" cy="148257"/>
                        </a:xfrm>
                      </wpg:grpSpPr>
                      <wps:wsp>
                        <wps:cNvPr id="21" name="Richtungspfeil 21"/>
                        <wps:cNvSpPr/>
                        <wps:spPr>
                          <a:xfrm rot="10800000">
                            <a:off x="270662" y="0"/>
                            <a:ext cx="197510" cy="148257"/>
                          </a:xfrm>
                          <a:prstGeom prst="homePlat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Gerade Verbindung mit Pfeil 22"/>
                        <wps:cNvCnPr/>
                        <wps:spPr>
                          <a:xfrm flipH="1">
                            <a:off x="0" y="73152"/>
                            <a:ext cx="270661"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wgp>
                  </a:graphicData>
                </a:graphic>
              </wp:anchor>
            </w:drawing>
          </mc:Choice>
          <mc:Fallback xmlns:w15="http://schemas.microsoft.com/office/word/2012/wordml">
            <w:pict>
              <v:group w14:anchorId="26FE4F72" id="Gruppieren 20" o:spid="_x0000_s1026" style="position:absolute;margin-left:138.45pt;margin-top:266.25pt;width:36.85pt;height:11.65pt;z-index:251651584" coordsize="468172,14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">
                <v:shape id="Richtungspfeil 21" o:spid="_x0000_s1027" type="#_x0000_t15" style="position:absolute;left:270662;width:197510;height:1482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0j8UA&#10;AADbAAAADwAAAGRycy9kb3ducmV2LnhtbESPQWvCQBSE70L/w/IK3nRjDiJpVrEFoQcPaqP1+Mi+&#10;JqnZt2l2jdFf7xYEj8PMfMOki97UoqPWVZYVTMYRCOLc6ooLBdnXajQD4TyyxtoyKbiSg8X8ZZBi&#10;ou2Ft9TtfCEChF2CCkrvm0RKl5dk0I1tQxy8H9sa9EG2hdQtXgLc1DKOoqk0WHFYKLGhj5Ly0+5s&#10;FLwfN0f/d9jc1vH+N1t9r09Zt8yUGr72yzcQnnr/DD/an1pBPIH/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SPxQAAANsAAAAPAAAAAAAAAAAAAAAAAJgCAABkcnMv&#10;ZG93bnJldi54bWxQSwUGAAAAAAQABAD1AAAAigMAAAAA&#10;" adj="13493" fillcolor="#526db0 [3206]" stroked="f">
                  <v:shadow on="t" color="black" opacity="39321f" origin="-.5,.5" offset="1.5pt,0"/>
                </v:shape>
                <v:shape id="Gerade Verbindung mit Pfeil 22" o:spid="_x0000_s1028" type="#_x0000_t32" style="position:absolute;top:73152;width:2706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AwcQAAADbAAAADwAAAGRycy9kb3ducmV2LnhtbESPT4vCMBTE74LfITxhb5puD2WtRpEF&#10;cdfDgn/w/GyebbF5KU02Vj+9WVjwOMzMb5j5sjeNCNS52rKC90kCgriwuuZSwfGwHn+AcB5ZY2OZ&#10;FNzJwXIxHMwx1/bGOwp7X4oIYZejgsr7NpfSFRUZdBPbEkfvYjuDPsqulLrDW4SbRqZJkkmDNceF&#10;Clv6rKi47n+NghC232G3fmzkGTerH55m9+y0Vept1K9mIDz1/hX+b39pBWkKf1/i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oDBxAAAANsAAAAPAAAAAAAAAAAA&#10;AAAAAKECAABkcnMvZG93bnJldi54bWxQSwUGAAAAAAQABAD5AAAAkgMAAAAA&#10;" strokecolor="#4c66a7 [3046]" strokeweight="1pt">
                  <v:stroke endarrow="block"/>
                </v:shape>
              </v:group>
            </w:pict>
          </mc:Fallback>
        </mc:AlternateContent>
      </w:r>
      <w:r w:rsidR="004D5C59">
        <w:rPr>
          <w:noProof/>
        </w:rPr>
        <mc:AlternateContent>
          <mc:Choice Requires="wps">
            <w:drawing>
              <wp:anchor distT="0" distB="0" distL="114300" distR="114300" simplePos="0" relativeHeight="251625984" behindDoc="0" locked="0" layoutInCell="1" allowOverlap="1" wp14:anchorId="46FE916C" wp14:editId="2F1DC164">
                <wp:simplePos x="0" y="0"/>
                <wp:positionH relativeFrom="column">
                  <wp:posOffset>981076</wp:posOffset>
                </wp:positionH>
                <wp:positionV relativeFrom="paragraph">
                  <wp:posOffset>3876675</wp:posOffset>
                </wp:positionV>
                <wp:extent cx="1600200" cy="0"/>
                <wp:effectExtent l="0" t="19050" r="19050" b="19050"/>
                <wp:wrapNone/>
                <wp:docPr id="9236" name="Gerader Verbinder 9236"/>
                <wp:cNvGraphicFramePr/>
                <a:graphic xmlns:a="http://schemas.openxmlformats.org/drawingml/2006/main">
                  <a:graphicData uri="http://schemas.microsoft.com/office/word/2010/wordprocessingShape">
                    <wps:wsp>
                      <wps:cNvCnPr/>
                      <wps:spPr>
                        <a:xfrm>
                          <a:off x="0" y="0"/>
                          <a:ext cx="16002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909E16" id="Gerader Verbinder 923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305.25pt" to="203.25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" strokecolor="#737373 [3044]" strokeweight="3pt"/>
            </w:pict>
          </mc:Fallback>
        </mc:AlternateContent>
      </w:r>
      <w:r w:rsidR="004D5C59">
        <w:rPr>
          <w:noProof/>
        </w:rPr>
        <mc:AlternateContent>
          <mc:Choice Requires="wps">
            <w:drawing>
              <wp:anchor distT="0" distB="0" distL="114300" distR="114300" simplePos="0" relativeHeight="251635200" behindDoc="0" locked="0" layoutInCell="1" allowOverlap="1" wp14:anchorId="2390D50C" wp14:editId="0649FE49">
                <wp:simplePos x="0" y="0"/>
                <wp:positionH relativeFrom="column">
                  <wp:posOffset>1809115</wp:posOffset>
                </wp:positionH>
                <wp:positionV relativeFrom="paragraph">
                  <wp:posOffset>3125470</wp:posOffset>
                </wp:positionV>
                <wp:extent cx="551815" cy="398145"/>
                <wp:effectExtent l="0" t="0" r="635" b="1905"/>
                <wp:wrapNone/>
                <wp:docPr id="924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95DD" w14:textId="77777777" w:rsidR="008E03F4" w:rsidRDefault="008E03F4" w:rsidP="002E6386">
                            <w:pPr>
                              <w:pStyle w:val="Zitat"/>
                              <w:spacing w:after="0"/>
                            </w:pPr>
                            <w:r>
                              <w:t>Start</w:t>
                            </w:r>
                          </w:p>
                        </w:txbxContent>
                      </wps:txbx>
                      <wps:bodyPr rot="0" vert="horz" wrap="square" lIns="0" tIns="45720" rIns="0" bIns="45720" anchor="ctr" anchorCtr="0" upright="1">
                        <a:spAutoFit/>
                      </wps:bodyPr>
                    </wps:wsp>
                  </a:graphicData>
                </a:graphic>
              </wp:anchor>
            </w:drawing>
          </mc:Choice>
          <mc:Fallback>
            <w:pict>
              <v:shape id="_x0000_s1036" type="#_x0000_t202" style="position:absolute;margin-left:142.45pt;margin-top:246.1pt;width:43.45pt;height:31.3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" filled="f" stroked="f">
                <v:textbox style="mso-fit-shape-to-text:t" inset="0,,0">
                  <w:txbxContent>
                    <w:p w14:paraId="1E4895DD" w14:textId="77777777" w:rsidR="008E03F4" w:rsidRDefault="008E03F4" w:rsidP="002E6386">
                      <w:pPr>
                        <w:pStyle w:val="Zitat"/>
                        <w:spacing w:after="0"/>
                      </w:pPr>
                      <w:r>
                        <w:t>Start</w:t>
                      </w:r>
                    </w:p>
                  </w:txbxContent>
                </v:textbox>
              </v:shape>
            </w:pict>
          </mc:Fallback>
        </mc:AlternateContent>
      </w:r>
      <w:r w:rsidR="002E6386">
        <w:rPr>
          <w:noProof/>
        </w:rPr>
        <mc:AlternateContent>
          <mc:Choice Requires="wps">
            <w:drawing>
              <wp:anchor distT="0" distB="0" distL="114300" distR="114300" simplePos="0" relativeHeight="251620864" behindDoc="0" locked="0" layoutInCell="1" allowOverlap="1" wp14:anchorId="5FACF096" wp14:editId="0896A1EE">
                <wp:simplePos x="0" y="0"/>
                <wp:positionH relativeFrom="column">
                  <wp:posOffset>714375</wp:posOffset>
                </wp:positionH>
                <wp:positionV relativeFrom="paragraph">
                  <wp:posOffset>2156460</wp:posOffset>
                </wp:positionV>
                <wp:extent cx="2959908" cy="5285"/>
                <wp:effectExtent l="19050" t="19050" r="31115" b="33020"/>
                <wp:wrapNone/>
                <wp:docPr id="9230" name="Gerader Verbinder 9230"/>
                <wp:cNvGraphicFramePr/>
                <a:graphic xmlns:a="http://schemas.openxmlformats.org/drawingml/2006/main">
                  <a:graphicData uri="http://schemas.microsoft.com/office/word/2010/wordprocessingShape">
                    <wps:wsp>
                      <wps:cNvCnPr/>
                      <wps:spPr>
                        <a:xfrm>
                          <a:off x="0" y="0"/>
                          <a:ext cx="2959908" cy="52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D928C3E" id="Gerader Verbinder 9230"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56.25pt,169.8pt" to="289.3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" strokecolor="#737373 [3044]" strokeweight="3pt"/>
            </w:pict>
          </mc:Fallback>
        </mc:AlternateContent>
      </w:r>
      <w:r w:rsidR="002E6386">
        <w:rPr>
          <w:noProof/>
        </w:rPr>
        <mc:AlternateContent>
          <mc:Choice Requires="wps">
            <w:drawing>
              <wp:anchor distT="0" distB="0" distL="114300" distR="114300" simplePos="0" relativeHeight="251621888" behindDoc="0" locked="0" layoutInCell="1" allowOverlap="1" wp14:anchorId="15CEEF78" wp14:editId="3EC5976D">
                <wp:simplePos x="0" y="0"/>
                <wp:positionH relativeFrom="column">
                  <wp:posOffset>714375</wp:posOffset>
                </wp:positionH>
                <wp:positionV relativeFrom="paragraph">
                  <wp:posOffset>4147185</wp:posOffset>
                </wp:positionV>
                <wp:extent cx="2959908" cy="5285"/>
                <wp:effectExtent l="19050" t="19050" r="31115" b="33020"/>
                <wp:wrapNone/>
                <wp:docPr id="9231" name="Gerader Verbinder 9231"/>
                <wp:cNvGraphicFramePr/>
                <a:graphic xmlns:a="http://schemas.openxmlformats.org/drawingml/2006/main">
                  <a:graphicData uri="http://schemas.microsoft.com/office/word/2010/wordprocessingShape">
                    <wps:wsp>
                      <wps:cNvCnPr/>
                      <wps:spPr>
                        <a:xfrm>
                          <a:off x="0" y="0"/>
                          <a:ext cx="2959908" cy="52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E599EB1" id="Gerader Verbinder 9231"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56.25pt,326.55pt" to="289.3pt,3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" strokecolor="#737373 [3044]" strokeweight="3pt"/>
            </w:pict>
          </mc:Fallback>
        </mc:AlternateContent>
      </w:r>
      <w:r w:rsidR="002E6386">
        <w:rPr>
          <w:noProof/>
        </w:rPr>
        <mc:AlternateContent>
          <mc:Choice Requires="wps">
            <w:drawing>
              <wp:anchor distT="0" distB="0" distL="114300" distR="114300" simplePos="0" relativeHeight="251622912" behindDoc="0" locked="0" layoutInCell="1" allowOverlap="1" wp14:anchorId="3D4EF95B" wp14:editId="19C0D9D9">
                <wp:simplePos x="0" y="0"/>
                <wp:positionH relativeFrom="column">
                  <wp:posOffset>714375</wp:posOffset>
                </wp:positionH>
                <wp:positionV relativeFrom="paragraph">
                  <wp:posOffset>2156460</wp:posOffset>
                </wp:positionV>
                <wp:extent cx="0" cy="1987366"/>
                <wp:effectExtent l="19050" t="0" r="19050" b="32385"/>
                <wp:wrapNone/>
                <wp:docPr id="9232" name="Gerader Verbinder 9232"/>
                <wp:cNvGraphicFramePr/>
                <a:graphic xmlns:a="http://schemas.openxmlformats.org/drawingml/2006/main">
                  <a:graphicData uri="http://schemas.microsoft.com/office/word/2010/wordprocessingShape">
                    <wps:wsp>
                      <wps:cNvCnPr/>
                      <wps:spPr>
                        <a:xfrm>
                          <a:off x="0" y="0"/>
                          <a:ext cx="0" cy="198736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E4BE9AA" id="Gerader Verbinder 9232"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56.25pt,169.8pt" to="56.2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" strokecolor="#737373 [3044]" strokeweight="3pt"/>
            </w:pict>
          </mc:Fallback>
        </mc:AlternateContent>
      </w:r>
      <w:r w:rsidR="002E6386">
        <w:rPr>
          <w:noProof/>
        </w:rPr>
        <mc:AlternateContent>
          <mc:Choice Requires="wps">
            <w:drawing>
              <wp:anchor distT="0" distB="0" distL="114300" distR="114300" simplePos="0" relativeHeight="251623936" behindDoc="0" locked="0" layoutInCell="1" allowOverlap="1" wp14:anchorId="16721FBE" wp14:editId="3338818F">
                <wp:simplePos x="0" y="0"/>
                <wp:positionH relativeFrom="column">
                  <wp:posOffset>3657600</wp:posOffset>
                </wp:positionH>
                <wp:positionV relativeFrom="paragraph">
                  <wp:posOffset>2165985</wp:posOffset>
                </wp:positionV>
                <wp:extent cx="0" cy="708469"/>
                <wp:effectExtent l="19050" t="0" r="19050" b="34925"/>
                <wp:wrapNone/>
                <wp:docPr id="9233" name="Gerader Verbinder 9233"/>
                <wp:cNvGraphicFramePr/>
                <a:graphic xmlns:a="http://schemas.openxmlformats.org/drawingml/2006/main">
                  <a:graphicData uri="http://schemas.microsoft.com/office/word/2010/wordprocessingShape">
                    <wps:wsp>
                      <wps:cNvCnPr/>
                      <wps:spPr>
                        <a:xfrm>
                          <a:off x="0" y="0"/>
                          <a:ext cx="0" cy="70846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44D9EA" id="Gerader Verbinder 923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70.55pt" to="4in,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" strokecolor="#737373 [3044]" strokeweight="3pt"/>
            </w:pict>
          </mc:Fallback>
        </mc:AlternateContent>
      </w:r>
      <w:r w:rsidR="002E6386">
        <w:rPr>
          <w:noProof/>
        </w:rPr>
        <mc:AlternateContent>
          <mc:Choice Requires="wps">
            <w:drawing>
              <wp:anchor distT="0" distB="0" distL="114300" distR="114300" simplePos="0" relativeHeight="251624960" behindDoc="0" locked="0" layoutInCell="1" allowOverlap="1" wp14:anchorId="19CF1402" wp14:editId="383F4806">
                <wp:simplePos x="0" y="0"/>
                <wp:positionH relativeFrom="column">
                  <wp:posOffset>3657600</wp:posOffset>
                </wp:positionH>
                <wp:positionV relativeFrom="paragraph">
                  <wp:posOffset>3442335</wp:posOffset>
                </wp:positionV>
                <wp:extent cx="0" cy="708469"/>
                <wp:effectExtent l="19050" t="0" r="19050" b="34925"/>
                <wp:wrapNone/>
                <wp:docPr id="9234" name="Gerader Verbinder 9234"/>
                <wp:cNvGraphicFramePr/>
                <a:graphic xmlns:a="http://schemas.openxmlformats.org/drawingml/2006/main">
                  <a:graphicData uri="http://schemas.microsoft.com/office/word/2010/wordprocessingShape">
                    <wps:wsp>
                      <wps:cNvCnPr/>
                      <wps:spPr>
                        <a:xfrm>
                          <a:off x="0" y="0"/>
                          <a:ext cx="0" cy="70846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9C0A2D5" id="Gerader Verbinder 9234"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4in,271.05pt" to="4in,3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" strokecolor="#737373 [3044]" strokeweight="3pt"/>
            </w:pict>
          </mc:Fallback>
        </mc:AlternateContent>
      </w:r>
      <w:r w:rsidR="002E6386">
        <w:rPr>
          <w:noProof/>
        </w:rPr>
        <mc:AlternateContent>
          <mc:Choice Requires="wps">
            <w:drawing>
              <wp:anchor distT="0" distB="0" distL="114300" distR="114300" simplePos="0" relativeHeight="251634176" behindDoc="0" locked="0" layoutInCell="1" allowOverlap="1" wp14:anchorId="6EBAE9F7" wp14:editId="13AE9621">
                <wp:simplePos x="0" y="0"/>
                <wp:positionH relativeFrom="column">
                  <wp:posOffset>3809767</wp:posOffset>
                </wp:positionH>
                <wp:positionV relativeFrom="paragraph">
                  <wp:posOffset>3044256</wp:posOffset>
                </wp:positionV>
                <wp:extent cx="551815" cy="398145"/>
                <wp:effectExtent l="0" t="0" r="635" b="1905"/>
                <wp:wrapNone/>
                <wp:docPr id="9244"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E1292" w14:textId="77777777" w:rsidR="008E03F4" w:rsidRDefault="008E03F4" w:rsidP="002E6386">
                            <w:pPr>
                              <w:pStyle w:val="Zitat"/>
                              <w:spacing w:after="0"/>
                            </w:pPr>
                            <w:r>
                              <w:t>Ziel</w:t>
                            </w:r>
                          </w:p>
                        </w:txbxContent>
                      </wps:txbx>
                      <wps:bodyPr rot="0" vert="horz" wrap="square" lIns="0" tIns="45720" rIns="0" bIns="45720" anchor="ctr" anchorCtr="0" upright="1">
                        <a:spAutoFit/>
                      </wps:bodyPr>
                    </wps:wsp>
                  </a:graphicData>
                </a:graphic>
              </wp:anchor>
            </w:drawing>
          </mc:Choice>
          <mc:Fallback>
            <w:pict>
              <v:shape id="_x0000_s1037" type="#_x0000_t202" style="position:absolute;margin-left:300pt;margin-top:239.7pt;width:43.45pt;height:31.3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1uQIAAL4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" filled="f" stroked="f">
                <v:textbox style="mso-fit-shape-to-text:t" inset="0,,0">
                  <w:txbxContent>
                    <w:p w14:paraId="4FFE1292" w14:textId="77777777" w:rsidR="008E03F4" w:rsidRDefault="008E03F4" w:rsidP="002E6386">
                      <w:pPr>
                        <w:pStyle w:val="Zitat"/>
                        <w:spacing w:after="0"/>
                      </w:pPr>
                      <w:r>
                        <w:t>Ziel</w:t>
                      </w:r>
                    </w:p>
                  </w:txbxContent>
                </v:textbox>
              </v:shape>
            </w:pict>
          </mc:Fallback>
        </mc:AlternateContent>
      </w:r>
      <w:r w:rsidR="0018788D">
        <w:rPr>
          <w:noProof/>
        </w:rPr>
        <w:drawing>
          <wp:inline distT="0" distB="0" distL="0" distR="0" wp14:anchorId="2BC22AF5" wp14:editId="52F6D0F8">
            <wp:extent cx="5010262" cy="4809267"/>
            <wp:effectExtent l="5397" t="0" r="5398" b="5397"/>
            <wp:docPr id="9228" name="Grafik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P900439459[1].JPG"/>
                    <pic:cNvPicPr/>
                  </pic:nvPicPr>
                  <pic:blipFill rotWithShape="1">
                    <a:blip r:embed="rId57">
                      <a:extLst>
                        <a:ext uri="{28A0092B-C50C-407E-A947-70E740481C1C}">
                          <a14:useLocalDpi xmlns:a14="http://schemas.microsoft.com/office/drawing/2010/main" val="0"/>
                        </a:ext>
                      </a:extLst>
                    </a:blip>
                    <a:srcRect r="21717"/>
                    <a:stretch/>
                  </pic:blipFill>
                  <pic:spPr bwMode="auto">
                    <a:xfrm rot="5400000">
                      <a:off x="0" y="0"/>
                      <a:ext cx="5010609" cy="4809600"/>
                    </a:xfrm>
                    <a:prstGeom prst="rect">
                      <a:avLst/>
                    </a:prstGeom>
                    <a:ln>
                      <a:noFill/>
                    </a:ln>
                    <a:extLst>
                      <a:ext uri="{53640926-AAD7-44D8-BBD7-CCE9431645EC}">
                        <a14:shadowObscured xmlns:a14="http://schemas.microsoft.com/office/drawing/2010/main"/>
                      </a:ext>
                    </a:extLst>
                  </pic:spPr>
                </pic:pic>
              </a:graphicData>
            </a:graphic>
          </wp:inline>
        </w:drawing>
      </w:r>
    </w:p>
    <w:p w14:paraId="42009B62" w14:textId="77777777" w:rsidR="0018788D" w:rsidRDefault="00A066F9" w:rsidP="0018788D">
      <w:pPr>
        <w:pBdr>
          <w:between w:val="single" w:sz="4" w:space="1" w:color="auto"/>
        </w:pBdr>
        <w:spacing w:line="276" w:lineRule="auto"/>
      </w:pPr>
      <w:r>
        <w:t>Weshalb funktioniert sie nicht?</w:t>
      </w:r>
    </w:p>
    <w:p w14:paraId="2C55C749" w14:textId="77777777" w:rsidR="00A066F9" w:rsidRDefault="00A066F9" w:rsidP="0018788D">
      <w:pPr>
        <w:pBdr>
          <w:between w:val="single" w:sz="4" w:space="1" w:color="auto"/>
        </w:pBdr>
        <w:spacing w:line="276" w:lineRule="auto"/>
      </w:pPr>
    </w:p>
    <w:p w14:paraId="71CAF656" w14:textId="77777777" w:rsidR="0018788D" w:rsidRDefault="00A066F9" w:rsidP="0018788D">
      <w:pPr>
        <w:pBdr>
          <w:between w:val="single" w:sz="4" w:space="1" w:color="auto"/>
        </w:pBdr>
        <w:spacing w:line="276" w:lineRule="auto"/>
      </w:pPr>
      <w:r>
        <w:t>Was musst du ändern, damit dein Roboter in diesem Labyrinth den Ausgang findet?</w:t>
      </w:r>
    </w:p>
    <w:p w14:paraId="125931A3" w14:textId="77777777" w:rsidR="0018788D" w:rsidRDefault="0018788D" w:rsidP="0018788D">
      <w:pPr>
        <w:pBdr>
          <w:between w:val="single" w:sz="4" w:space="1" w:color="auto"/>
        </w:pBdr>
        <w:spacing w:line="276" w:lineRule="auto"/>
      </w:pPr>
    </w:p>
    <w:p w14:paraId="02D1FF61" w14:textId="77777777" w:rsidR="00A066F9" w:rsidRDefault="00A066F9" w:rsidP="0018788D">
      <w:pPr>
        <w:pBdr>
          <w:between w:val="single" w:sz="4" w:space="1" w:color="auto"/>
        </w:pBdr>
        <w:spacing w:line="276" w:lineRule="auto"/>
      </w:pPr>
    </w:p>
    <w:p w14:paraId="4D3ED274" w14:textId="77777777" w:rsidR="00A066F9" w:rsidRDefault="00A066F9" w:rsidP="0018788D">
      <w:pPr>
        <w:pBdr>
          <w:between w:val="single" w:sz="4" w:space="1" w:color="auto"/>
        </w:pBdr>
        <w:spacing w:line="276" w:lineRule="auto"/>
      </w:pPr>
    </w:p>
    <w:p w14:paraId="7E1C780B" w14:textId="77777777" w:rsidR="0018788D" w:rsidRDefault="0018788D" w:rsidP="0018788D">
      <w:pPr>
        <w:pBdr>
          <w:between w:val="single" w:sz="4" w:space="1" w:color="auto"/>
        </w:pBdr>
        <w:spacing w:line="276" w:lineRule="auto"/>
      </w:pPr>
    </w:p>
    <w:p w14:paraId="25362EEA" w14:textId="77777777" w:rsidR="009539AA" w:rsidRPr="0028392A" w:rsidRDefault="009539AA" w:rsidP="0028392A">
      <w:pPr>
        <w:pStyle w:val="berschrift4"/>
        <w:rPr>
          <w:rStyle w:val="Fett"/>
        </w:rPr>
      </w:pPr>
      <w:r w:rsidRPr="0028392A">
        <w:rPr>
          <w:rStyle w:val="Fett"/>
        </w:rPr>
        <w:t xml:space="preserve">Arbeitsblatt Labyrinth 3 </w:t>
      </w:r>
    </w:p>
    <w:p w14:paraId="2AB296A9" w14:textId="6293B21B" w:rsidR="009539AA" w:rsidRDefault="009539AA" w:rsidP="009539AA">
      <w:pPr>
        <w:spacing w:line="276" w:lineRule="auto"/>
        <w:rPr>
          <w:rStyle w:val="ZitatZchn"/>
        </w:rPr>
      </w:pPr>
      <w:r>
        <w:t xml:space="preserve">Eine mögliche Strategie für Labyrinth 2 lautet: </w:t>
      </w:r>
      <w:r w:rsidRPr="009539AA">
        <w:rPr>
          <w:rStyle w:val="ZitatZchn"/>
        </w:rPr>
        <w:t>„Gehe geradeaus</w:t>
      </w:r>
      <w:r w:rsidR="00B91BBC">
        <w:rPr>
          <w:rStyle w:val="ZitatZchn"/>
        </w:rPr>
        <w:t>,</w:t>
      </w:r>
      <w:r w:rsidRPr="009539AA">
        <w:rPr>
          <w:rStyle w:val="ZitatZchn"/>
        </w:rPr>
        <w:t xml:space="preserve"> bis du zu einer Wand kommst. Danach drehst du dich nach rechts und folgst der Wand solange</w:t>
      </w:r>
      <w:r w:rsidR="00B91BBC">
        <w:rPr>
          <w:rStyle w:val="ZitatZchn"/>
        </w:rPr>
        <w:t>,</w:t>
      </w:r>
      <w:r w:rsidRPr="009539AA">
        <w:rPr>
          <w:rStyle w:val="ZitatZchn"/>
        </w:rPr>
        <w:t xml:space="preserve"> bis du </w:t>
      </w:r>
      <w:r>
        <w:rPr>
          <w:rStyle w:val="ZitatZchn"/>
        </w:rPr>
        <w:t>wieder in die ursprüngliche Richtung gehst. Danach gehst du so lange gerade aus</w:t>
      </w:r>
      <w:r w:rsidR="00B91BBC">
        <w:rPr>
          <w:rStyle w:val="ZitatZchn"/>
        </w:rPr>
        <w:t>,</w:t>
      </w:r>
      <w:r>
        <w:rPr>
          <w:rStyle w:val="ZitatZchn"/>
        </w:rPr>
        <w:t xml:space="preserve"> bis du auf das nächste Hindernis stösst.“</w:t>
      </w:r>
    </w:p>
    <w:p w14:paraId="204A8818" w14:textId="77777777" w:rsidR="009539AA" w:rsidRDefault="004B209F" w:rsidP="009539AA">
      <w:r>
        <w:rPr>
          <w:noProof/>
        </w:rPr>
        <mc:AlternateContent>
          <mc:Choice Requires="wps">
            <w:drawing>
              <wp:anchor distT="0" distB="0" distL="114300" distR="114300" simplePos="0" relativeHeight="251641344" behindDoc="0" locked="0" layoutInCell="1" allowOverlap="1" wp14:anchorId="61BB9D5F" wp14:editId="75913933">
                <wp:simplePos x="0" y="0"/>
                <wp:positionH relativeFrom="column">
                  <wp:posOffset>1103767</wp:posOffset>
                </wp:positionH>
                <wp:positionV relativeFrom="paragraph">
                  <wp:posOffset>3784770</wp:posOffset>
                </wp:positionV>
                <wp:extent cx="2531953" cy="3810"/>
                <wp:effectExtent l="19050" t="19050" r="20955" b="34290"/>
                <wp:wrapNone/>
                <wp:docPr id="135" name="Gerader Verbinder 135"/>
                <wp:cNvGraphicFramePr/>
                <a:graphic xmlns:a="http://schemas.openxmlformats.org/drawingml/2006/main">
                  <a:graphicData uri="http://schemas.microsoft.com/office/word/2010/wordprocessingShape">
                    <wps:wsp>
                      <wps:cNvCnPr/>
                      <wps:spPr>
                        <a:xfrm>
                          <a:off x="0" y="0"/>
                          <a:ext cx="2531953" cy="381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8EAE1E1" id="Gerader Verbinder 135" o:spid="_x0000_s1026" style="position:absolute;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9pt,298pt" to="286.25pt,2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" strokecolor="#737373 [3044]" strokeweight="3pt"/>
            </w:pict>
          </mc:Fallback>
        </mc:AlternateContent>
      </w:r>
      <w:r>
        <w:rPr>
          <w:noProof/>
        </w:rPr>
        <mc:AlternateContent>
          <mc:Choice Requires="wps">
            <w:drawing>
              <wp:anchor distT="0" distB="0" distL="114300" distR="114300" simplePos="0" relativeHeight="251640320" behindDoc="0" locked="0" layoutInCell="1" allowOverlap="1" wp14:anchorId="5F4C44C0" wp14:editId="0BF650E5">
                <wp:simplePos x="0" y="0"/>
                <wp:positionH relativeFrom="column">
                  <wp:posOffset>3636192</wp:posOffset>
                </wp:positionH>
                <wp:positionV relativeFrom="paragraph">
                  <wp:posOffset>2178333</wp:posOffset>
                </wp:positionV>
                <wp:extent cx="0" cy="1144270"/>
                <wp:effectExtent l="19050" t="0" r="19050" b="36830"/>
                <wp:wrapNone/>
                <wp:docPr id="132" name="Gerader Verbinder 132"/>
                <wp:cNvGraphicFramePr/>
                <a:graphic xmlns:a="http://schemas.openxmlformats.org/drawingml/2006/main">
                  <a:graphicData uri="http://schemas.microsoft.com/office/word/2010/wordprocessingShape">
                    <wps:wsp>
                      <wps:cNvCnPr/>
                      <wps:spPr>
                        <a:xfrm>
                          <a:off x="0" y="0"/>
                          <a:ext cx="0" cy="114427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2C4BB0" id="Gerader Verbinder 13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171.5pt" to="286.3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" strokecolor="#737373 [3044]" strokeweight="3pt"/>
            </w:pict>
          </mc:Fallback>
        </mc:AlternateContent>
      </w:r>
      <w:r>
        <w:rPr>
          <w:noProof/>
        </w:rPr>
        <mc:AlternateContent>
          <mc:Choice Requires="wps">
            <w:drawing>
              <wp:anchor distT="0" distB="0" distL="114300" distR="114300" simplePos="0" relativeHeight="251646464" behindDoc="0" locked="0" layoutInCell="1" allowOverlap="1" wp14:anchorId="038A1E30" wp14:editId="64B4C55E">
                <wp:simplePos x="0" y="0"/>
                <wp:positionH relativeFrom="column">
                  <wp:posOffset>2962747</wp:posOffset>
                </wp:positionH>
                <wp:positionV relativeFrom="paragraph">
                  <wp:posOffset>2550482</wp:posOffset>
                </wp:positionV>
                <wp:extent cx="936" cy="358624"/>
                <wp:effectExtent l="19050" t="19050" r="37465" b="22860"/>
                <wp:wrapNone/>
                <wp:docPr id="140" name="Gerader Verbinder 140"/>
                <wp:cNvGraphicFramePr/>
                <a:graphic xmlns:a="http://schemas.openxmlformats.org/drawingml/2006/main">
                  <a:graphicData uri="http://schemas.microsoft.com/office/word/2010/wordprocessingShape">
                    <wps:wsp>
                      <wps:cNvCnPr/>
                      <wps:spPr>
                        <a:xfrm flipH="1">
                          <a:off x="0" y="0"/>
                          <a:ext cx="936" cy="35862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F9CD658" id="Gerader Verbinder 140" o:spid="_x0000_s1026" style="position:absolute;flip:x;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3pt,200.85pt" to="233.3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" strokecolor="#737373 [3044]" strokeweight="3pt"/>
            </w:pict>
          </mc:Fallback>
        </mc:AlternateContent>
      </w:r>
      <w:r w:rsidR="009539AA">
        <w:t xml:space="preserve">Probiere diese Strategie in diesem Labyrinth. </w:t>
      </w:r>
      <w:r w:rsidR="00346819">
        <w:rPr>
          <w:noProof/>
        </w:rPr>
        <mc:AlternateContent>
          <mc:Choice Requires="wpg">
            <w:drawing>
              <wp:anchor distT="0" distB="0" distL="114300" distR="114300" simplePos="0" relativeHeight="251652608" behindDoc="0" locked="0" layoutInCell="1" allowOverlap="1" wp14:anchorId="06048E41" wp14:editId="77D204B0">
                <wp:simplePos x="0" y="0"/>
                <wp:positionH relativeFrom="column">
                  <wp:posOffset>1209040</wp:posOffset>
                </wp:positionH>
                <wp:positionV relativeFrom="paragraph">
                  <wp:posOffset>2299005</wp:posOffset>
                </wp:positionV>
                <wp:extent cx="468172" cy="148257"/>
                <wp:effectExtent l="57150" t="76200" r="0" b="80645"/>
                <wp:wrapNone/>
                <wp:docPr id="23" name="Gruppieren 23"/>
                <wp:cNvGraphicFramePr/>
                <a:graphic xmlns:a="http://schemas.openxmlformats.org/drawingml/2006/main">
                  <a:graphicData uri="http://schemas.microsoft.com/office/word/2010/wordprocessingGroup">
                    <wpg:wgp>
                      <wpg:cNvGrpSpPr/>
                      <wpg:grpSpPr>
                        <a:xfrm rot="10800000">
                          <a:off x="0" y="0"/>
                          <a:ext cx="468172" cy="148257"/>
                          <a:chOff x="0" y="0"/>
                          <a:chExt cx="468172" cy="148257"/>
                        </a:xfrm>
                      </wpg:grpSpPr>
                      <wps:wsp>
                        <wps:cNvPr id="28" name="Richtungspfeil 28"/>
                        <wps:cNvSpPr/>
                        <wps:spPr>
                          <a:xfrm rot="10800000">
                            <a:off x="270662" y="0"/>
                            <a:ext cx="197510" cy="148257"/>
                          </a:xfrm>
                          <a:prstGeom prst="homePlat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9" name="Gerade Verbindung mit Pfeil 9229"/>
                        <wps:cNvCnPr/>
                        <wps:spPr>
                          <a:xfrm flipH="1">
                            <a:off x="0" y="73152"/>
                            <a:ext cx="270661"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wgp>
                  </a:graphicData>
                </a:graphic>
              </wp:anchor>
            </w:drawing>
          </mc:Choice>
          <mc:Fallback xmlns:w15="http://schemas.microsoft.com/office/word/2012/wordml">
            <w:pict>
              <v:group w14:anchorId="3F6479E7" id="Gruppieren 23" o:spid="_x0000_s1026" style="position:absolute;margin-left:95.2pt;margin-top:181pt;width:36.85pt;height:11.65pt;rotation:180;z-index:251652608" coordsize="468172,14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">
                <v:shape id="Richtungspfeil 28" o:spid="_x0000_s1027" type="#_x0000_t15" style="position:absolute;left:270662;width:197510;height:1482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EsIA&#10;AADbAAAADwAAAGRycy9kb3ducmV2LnhtbERPPW/CMBDdkfgP1iGxFYcMqAoYBEhIDAwU0sJ4io8k&#10;EJ9DbELaX4+HSoxP73u26EwlWmpcaVnBeBSBIM6sLjlXkB43H58gnEfWWFkmBb/kYDHv92aYaPvk&#10;L2oPPhchhF2CCgrv60RKlxVk0I1sTRy4i20M+gCbXOoGnyHcVDKOook0WHJoKLCmdUHZ7fAwClbn&#10;/dnff/Z/u/j7mm5Ou1vaLlOlhoNuOQXhqfNv8b97qxXEYWz4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0SwgAAANsAAAAPAAAAAAAAAAAAAAAAAJgCAABkcnMvZG93&#10;bnJldi54bWxQSwUGAAAAAAQABAD1AAAAhwMAAAAA&#10;" adj="13493" fillcolor="#526db0 [3206]" stroked="f">
                  <v:shadow on="t" color="black" opacity="39321f" origin="-.5,.5" offset="1.5pt,0"/>
                </v:shape>
                <v:shape id="Gerade Verbindung mit Pfeil 9229" o:spid="_x0000_s1028" type="#_x0000_t32" style="position:absolute;top:73152;width:2706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5cDsYAAADdAAAADwAAAGRycy9kb3ducmV2LnhtbESPT2vCQBTE7wW/w/IKvdVNcwgmdRUR&#10;xNZDwT/0/Mw+k2D2bciua+yn7wqCx2FmfsNM54NpRaDeNZYVfIwTEMSl1Q1XCg771fsEhPPIGlvL&#10;pOBGDuaz0csUC22vvKWw85WIEHYFKqi97wopXVmTQTe2HXH0TrY36KPsK6l7vEa4aWWaJJk02HBc&#10;qLGjZU3leXcxCkLYfIft6m8tj7he/HCe3bLfjVJvr8PiE4SnwT/Dj/aXVpCnaQ73N/EJ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eXA7GAAAA3QAAAA8AAAAAAAAA&#10;AAAAAAAAoQIAAGRycy9kb3ducmV2LnhtbFBLBQYAAAAABAAEAPkAAACUAwAAAAA=&#10;" strokecolor="#4c66a7 [3046]" strokeweight="1pt">
                  <v:stroke endarrow="block"/>
                </v:shape>
              </v:group>
            </w:pict>
          </mc:Fallback>
        </mc:AlternateContent>
      </w:r>
      <w:r w:rsidR="00517028">
        <w:rPr>
          <w:noProof/>
        </w:rPr>
        <mc:AlternateContent>
          <mc:Choice Requires="wps">
            <w:drawing>
              <wp:anchor distT="0" distB="0" distL="114300" distR="114300" simplePos="0" relativeHeight="251648512" behindDoc="0" locked="0" layoutInCell="1" allowOverlap="1" wp14:anchorId="4F0AD32A" wp14:editId="6D53DC94">
                <wp:simplePos x="0" y="0"/>
                <wp:positionH relativeFrom="column">
                  <wp:posOffset>3654425</wp:posOffset>
                </wp:positionH>
                <wp:positionV relativeFrom="paragraph">
                  <wp:posOffset>3834765</wp:posOffset>
                </wp:positionV>
                <wp:extent cx="551815" cy="332105"/>
                <wp:effectExtent l="0" t="0" r="635" b="0"/>
                <wp:wrapNone/>
                <wp:docPr id="14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90473" w14:textId="77777777" w:rsidR="008E03F4" w:rsidRDefault="008E03F4" w:rsidP="009539AA">
                            <w:pPr>
                              <w:pStyle w:val="Zitat"/>
                              <w:spacing w:after="0"/>
                            </w:pPr>
                            <w:r>
                              <w:t>Ziel</w:t>
                            </w:r>
                          </w:p>
                        </w:txbxContent>
                      </wps:txbx>
                      <wps:bodyPr rot="0" vert="horz" wrap="square" lIns="0" tIns="45720" rIns="0" bIns="45720" anchor="ctr" anchorCtr="0" upright="1">
                        <a:spAutoFit/>
                      </wps:bodyPr>
                    </wps:wsp>
                  </a:graphicData>
                </a:graphic>
              </wp:anchor>
            </w:drawing>
          </mc:Choice>
          <mc:Fallback>
            <w:pict>
              <v:shape id="_x0000_s1038" type="#_x0000_t202" style="position:absolute;margin-left:287.75pt;margin-top:301.95pt;width:43.45pt;height:26.1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zzuAIAAL0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" filled="f" stroked="f">
                <v:textbox style="mso-fit-shape-to-text:t" inset="0,,0">
                  <w:txbxContent>
                    <w:p w14:paraId="70590473" w14:textId="77777777" w:rsidR="008E03F4" w:rsidRDefault="008E03F4" w:rsidP="009539AA">
                      <w:pPr>
                        <w:pStyle w:val="Zitat"/>
                        <w:spacing w:after="0"/>
                      </w:pPr>
                      <w:r>
                        <w:t>Ziel</w:t>
                      </w:r>
                    </w:p>
                  </w:txbxContent>
                </v:textbox>
              </v:shape>
            </w:pict>
          </mc:Fallback>
        </mc:AlternateContent>
      </w:r>
      <w:r w:rsidR="00517028">
        <w:rPr>
          <w:noProof/>
        </w:rPr>
        <mc:AlternateContent>
          <mc:Choice Requires="wps">
            <w:drawing>
              <wp:anchor distT="0" distB="0" distL="114300" distR="114300" simplePos="0" relativeHeight="251649536" behindDoc="0" locked="0" layoutInCell="1" allowOverlap="1" wp14:anchorId="4542104D" wp14:editId="1278419A">
                <wp:simplePos x="0" y="0"/>
                <wp:positionH relativeFrom="column">
                  <wp:posOffset>818515</wp:posOffset>
                </wp:positionH>
                <wp:positionV relativeFrom="paragraph">
                  <wp:posOffset>2242820</wp:posOffset>
                </wp:positionV>
                <wp:extent cx="551815" cy="332105"/>
                <wp:effectExtent l="0" t="0" r="635" b="0"/>
                <wp:wrapNone/>
                <wp:docPr id="14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0D347" w14:textId="77777777" w:rsidR="008E03F4" w:rsidRDefault="008E03F4" w:rsidP="009539AA">
                            <w:pPr>
                              <w:pStyle w:val="Zitat"/>
                              <w:spacing w:after="0"/>
                            </w:pPr>
                            <w:r>
                              <w:t>Start</w:t>
                            </w:r>
                          </w:p>
                        </w:txbxContent>
                      </wps:txbx>
                      <wps:bodyPr rot="0" vert="horz" wrap="square" lIns="0" tIns="45720" rIns="0" bIns="45720" anchor="ctr" anchorCtr="0" upright="1">
                        <a:spAutoFit/>
                      </wps:bodyPr>
                    </wps:wsp>
                  </a:graphicData>
                </a:graphic>
              </wp:anchor>
            </w:drawing>
          </mc:Choice>
          <mc:Fallback>
            <w:pict>
              <v:shape id="_x0000_s1039" type="#_x0000_t202" style="position:absolute;margin-left:64.45pt;margin-top:176.6pt;width:43.45pt;height:26.1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" filled="f" stroked="f">
                <v:textbox style="mso-fit-shape-to-text:t" inset="0,,0">
                  <w:txbxContent>
                    <w:p w14:paraId="5780D347" w14:textId="77777777" w:rsidR="008E03F4" w:rsidRDefault="008E03F4" w:rsidP="009539AA">
                      <w:pPr>
                        <w:pStyle w:val="Zitat"/>
                        <w:spacing w:after="0"/>
                      </w:pPr>
                      <w:r>
                        <w:t>Start</w:t>
                      </w:r>
                    </w:p>
                  </w:txbxContent>
                </v:textbox>
              </v:shape>
            </w:pict>
          </mc:Fallback>
        </mc:AlternateContent>
      </w:r>
      <w:r w:rsidR="00517028">
        <w:rPr>
          <w:noProof/>
        </w:rPr>
        <mc:AlternateContent>
          <mc:Choice Requires="wps">
            <w:drawing>
              <wp:anchor distT="0" distB="0" distL="114300" distR="114300" simplePos="0" relativeHeight="251647488" behindDoc="0" locked="0" layoutInCell="1" allowOverlap="1" wp14:anchorId="2A796C71" wp14:editId="0F41E712">
                <wp:simplePos x="0" y="0"/>
                <wp:positionH relativeFrom="column">
                  <wp:posOffset>1781175</wp:posOffset>
                </wp:positionH>
                <wp:positionV relativeFrom="paragraph">
                  <wp:posOffset>3308350</wp:posOffset>
                </wp:positionV>
                <wp:extent cx="1857375" cy="0"/>
                <wp:effectExtent l="0" t="19050" r="28575" b="19050"/>
                <wp:wrapNone/>
                <wp:docPr id="142" name="Gerader Verbinder 142"/>
                <wp:cNvGraphicFramePr/>
                <a:graphic xmlns:a="http://schemas.openxmlformats.org/drawingml/2006/main">
                  <a:graphicData uri="http://schemas.microsoft.com/office/word/2010/wordprocessingShape">
                    <wps:wsp>
                      <wps:cNvCnPr/>
                      <wps:spPr>
                        <a:xfrm>
                          <a:off x="0" y="0"/>
                          <a:ext cx="18573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C60E3CE" id="Gerader Verbinder 142"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25pt,260.5pt" to="28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" strokecolor="#737373 [3044]" strokeweight="3pt"/>
            </w:pict>
          </mc:Fallback>
        </mc:AlternateContent>
      </w:r>
      <w:r w:rsidR="00517028">
        <w:rPr>
          <w:noProof/>
        </w:rPr>
        <mc:AlternateContent>
          <mc:Choice Requires="wps">
            <w:drawing>
              <wp:anchor distT="0" distB="0" distL="114300" distR="114300" simplePos="0" relativeHeight="251644416" behindDoc="0" locked="0" layoutInCell="1" allowOverlap="1" wp14:anchorId="6E4A63F8" wp14:editId="36EA1768">
                <wp:simplePos x="0" y="0"/>
                <wp:positionH relativeFrom="column">
                  <wp:posOffset>1790701</wp:posOffset>
                </wp:positionH>
                <wp:positionV relativeFrom="paragraph">
                  <wp:posOffset>2889251</wp:posOffset>
                </wp:positionV>
                <wp:extent cx="0" cy="419100"/>
                <wp:effectExtent l="19050" t="0" r="19050" b="19050"/>
                <wp:wrapNone/>
                <wp:docPr id="138" name="Gerader Verbinder 138"/>
                <wp:cNvGraphicFramePr/>
                <a:graphic xmlns:a="http://schemas.openxmlformats.org/drawingml/2006/main">
                  <a:graphicData uri="http://schemas.microsoft.com/office/word/2010/wordprocessingShape">
                    <wps:wsp>
                      <wps:cNvCnPr/>
                      <wps:spPr>
                        <a:xfrm>
                          <a:off x="0" y="0"/>
                          <a:ext cx="0" cy="4191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3E1E4A" id="Gerader Verbinder 13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227.5pt" to="14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" strokecolor="#737373 [3044]" strokeweight="3pt"/>
            </w:pict>
          </mc:Fallback>
        </mc:AlternateContent>
      </w:r>
      <w:r w:rsidR="00517028">
        <w:rPr>
          <w:noProof/>
        </w:rPr>
        <mc:AlternateContent>
          <mc:Choice Requires="wps">
            <w:drawing>
              <wp:anchor distT="0" distB="0" distL="114300" distR="114300" simplePos="0" relativeHeight="251645440" behindDoc="0" locked="0" layoutInCell="1" allowOverlap="1" wp14:anchorId="4D90C36D" wp14:editId="45A613D9">
                <wp:simplePos x="0" y="0"/>
                <wp:positionH relativeFrom="column">
                  <wp:posOffset>1771650</wp:posOffset>
                </wp:positionH>
                <wp:positionV relativeFrom="paragraph">
                  <wp:posOffset>2892425</wp:posOffset>
                </wp:positionV>
                <wp:extent cx="1187450" cy="0"/>
                <wp:effectExtent l="0" t="19050" r="31750" b="19050"/>
                <wp:wrapNone/>
                <wp:docPr id="139" name="Gerader Verbinder 139"/>
                <wp:cNvGraphicFramePr/>
                <a:graphic xmlns:a="http://schemas.openxmlformats.org/drawingml/2006/main">
                  <a:graphicData uri="http://schemas.microsoft.com/office/word/2010/wordprocessingShape">
                    <wps:wsp>
                      <wps:cNvCnPr/>
                      <wps:spPr>
                        <a:xfrm>
                          <a:off x="0" y="0"/>
                          <a:ext cx="11874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F8CBB7" id="Gerader Verbinder 13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27.75pt" to="233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" strokecolor="#737373 [3044]" strokeweight="3pt"/>
            </w:pict>
          </mc:Fallback>
        </mc:AlternateContent>
      </w:r>
      <w:r w:rsidR="009539AA">
        <w:rPr>
          <w:noProof/>
        </w:rPr>
        <mc:AlternateContent>
          <mc:Choice Requires="wps">
            <w:drawing>
              <wp:anchor distT="0" distB="0" distL="114300" distR="114300" simplePos="0" relativeHeight="251636224" behindDoc="0" locked="0" layoutInCell="1" allowOverlap="1" wp14:anchorId="0F545137" wp14:editId="30BC553E">
                <wp:simplePos x="0" y="0"/>
                <wp:positionH relativeFrom="column">
                  <wp:posOffset>695325</wp:posOffset>
                </wp:positionH>
                <wp:positionV relativeFrom="paragraph">
                  <wp:posOffset>2174875</wp:posOffset>
                </wp:positionV>
                <wp:extent cx="2959908" cy="5285"/>
                <wp:effectExtent l="19050" t="19050" r="31115" b="33020"/>
                <wp:wrapNone/>
                <wp:docPr id="129" name="Gerader Verbinder 129"/>
                <wp:cNvGraphicFramePr/>
                <a:graphic xmlns:a="http://schemas.openxmlformats.org/drawingml/2006/main">
                  <a:graphicData uri="http://schemas.microsoft.com/office/word/2010/wordprocessingShape">
                    <wps:wsp>
                      <wps:cNvCnPr/>
                      <wps:spPr>
                        <a:xfrm>
                          <a:off x="0" y="0"/>
                          <a:ext cx="2959908" cy="52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65C4332" id="Gerader Verbinder 129"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54.75pt,171.25pt" to="287.8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" strokecolor="#737373 [3044]" strokeweight="3pt"/>
            </w:pict>
          </mc:Fallback>
        </mc:AlternateContent>
      </w:r>
      <w:r w:rsidR="009539AA">
        <w:rPr>
          <w:noProof/>
        </w:rPr>
        <mc:AlternateContent>
          <mc:Choice Requires="wps">
            <w:drawing>
              <wp:anchor distT="0" distB="0" distL="114300" distR="114300" simplePos="0" relativeHeight="251638272" behindDoc="0" locked="0" layoutInCell="1" allowOverlap="1" wp14:anchorId="441EF015" wp14:editId="71ED372F">
                <wp:simplePos x="0" y="0"/>
                <wp:positionH relativeFrom="column">
                  <wp:posOffset>695325</wp:posOffset>
                </wp:positionH>
                <wp:positionV relativeFrom="paragraph">
                  <wp:posOffset>4165600</wp:posOffset>
                </wp:positionV>
                <wp:extent cx="2959908" cy="5285"/>
                <wp:effectExtent l="19050" t="19050" r="31115" b="33020"/>
                <wp:wrapNone/>
                <wp:docPr id="130" name="Gerader Verbinder 130"/>
                <wp:cNvGraphicFramePr/>
                <a:graphic xmlns:a="http://schemas.openxmlformats.org/drawingml/2006/main">
                  <a:graphicData uri="http://schemas.microsoft.com/office/word/2010/wordprocessingShape">
                    <wps:wsp>
                      <wps:cNvCnPr/>
                      <wps:spPr>
                        <a:xfrm>
                          <a:off x="0" y="0"/>
                          <a:ext cx="2959908" cy="52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B4ACAB2" id="Gerader Verbinder 130"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54.75pt,328pt" to="287.8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" strokecolor="#737373 [3044]" strokeweight="3pt"/>
            </w:pict>
          </mc:Fallback>
        </mc:AlternateContent>
      </w:r>
      <w:r w:rsidR="009539AA">
        <w:rPr>
          <w:noProof/>
        </w:rPr>
        <mc:AlternateContent>
          <mc:Choice Requires="wps">
            <w:drawing>
              <wp:anchor distT="0" distB="0" distL="114300" distR="114300" simplePos="0" relativeHeight="251639296" behindDoc="0" locked="0" layoutInCell="1" allowOverlap="1" wp14:anchorId="346AF2F2" wp14:editId="05F704E9">
                <wp:simplePos x="0" y="0"/>
                <wp:positionH relativeFrom="column">
                  <wp:posOffset>695325</wp:posOffset>
                </wp:positionH>
                <wp:positionV relativeFrom="paragraph">
                  <wp:posOffset>2174875</wp:posOffset>
                </wp:positionV>
                <wp:extent cx="0" cy="1987366"/>
                <wp:effectExtent l="19050" t="0" r="19050" b="32385"/>
                <wp:wrapNone/>
                <wp:docPr id="131" name="Gerader Verbinder 131"/>
                <wp:cNvGraphicFramePr/>
                <a:graphic xmlns:a="http://schemas.openxmlformats.org/drawingml/2006/main">
                  <a:graphicData uri="http://schemas.microsoft.com/office/word/2010/wordprocessingShape">
                    <wps:wsp>
                      <wps:cNvCnPr/>
                      <wps:spPr>
                        <a:xfrm>
                          <a:off x="0" y="0"/>
                          <a:ext cx="0" cy="198736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2EDE721" id="Gerader Verbinder 131"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54.75pt,171.25pt" to="54.75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" strokecolor="#737373 [3044]" strokeweight="3pt"/>
            </w:pict>
          </mc:Fallback>
        </mc:AlternateContent>
      </w:r>
      <w:r w:rsidR="009539AA">
        <w:rPr>
          <w:noProof/>
        </w:rPr>
        <mc:AlternateContent>
          <mc:Choice Requires="wps">
            <w:drawing>
              <wp:anchor distT="0" distB="0" distL="114300" distR="114300" simplePos="0" relativeHeight="251642368" behindDoc="0" locked="0" layoutInCell="1" allowOverlap="1" wp14:anchorId="70840DB2" wp14:editId="150E6891">
                <wp:simplePos x="0" y="0"/>
                <wp:positionH relativeFrom="column">
                  <wp:posOffset>1104900</wp:posOffset>
                </wp:positionH>
                <wp:positionV relativeFrom="paragraph">
                  <wp:posOffset>2565400</wp:posOffset>
                </wp:positionV>
                <wp:extent cx="1860513" cy="10571"/>
                <wp:effectExtent l="19050" t="19050" r="26035" b="27940"/>
                <wp:wrapNone/>
                <wp:docPr id="136" name="Gerader Verbinder 136"/>
                <wp:cNvGraphicFramePr/>
                <a:graphic xmlns:a="http://schemas.openxmlformats.org/drawingml/2006/main">
                  <a:graphicData uri="http://schemas.microsoft.com/office/word/2010/wordprocessingShape">
                    <wps:wsp>
                      <wps:cNvCnPr/>
                      <wps:spPr>
                        <a:xfrm flipV="1">
                          <a:off x="0" y="0"/>
                          <a:ext cx="1860513" cy="1057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D4BFF9B" id="Gerader Verbinder 136" o:spid="_x0000_s1026" style="position:absolute;flip:y;z-index:251642368;visibility:visible;mso-wrap-style:square;mso-wrap-distance-left:9pt;mso-wrap-distance-top:0;mso-wrap-distance-right:9pt;mso-wrap-distance-bottom:0;mso-position-horizontal:absolute;mso-position-horizontal-relative:text;mso-position-vertical:absolute;mso-position-vertical-relative:text" from="87pt,202pt" to="233.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" strokecolor="#737373 [3044]" strokeweight="3pt"/>
            </w:pict>
          </mc:Fallback>
        </mc:AlternateContent>
      </w:r>
      <w:r w:rsidR="009539AA">
        <w:rPr>
          <w:noProof/>
        </w:rPr>
        <mc:AlternateContent>
          <mc:Choice Requires="wps">
            <w:drawing>
              <wp:anchor distT="0" distB="0" distL="114300" distR="114300" simplePos="0" relativeHeight="251643392" behindDoc="0" locked="0" layoutInCell="1" allowOverlap="1" wp14:anchorId="64CE42BD" wp14:editId="57E3321D">
                <wp:simplePos x="0" y="0"/>
                <wp:positionH relativeFrom="column">
                  <wp:posOffset>1104900</wp:posOffset>
                </wp:positionH>
                <wp:positionV relativeFrom="paragraph">
                  <wp:posOffset>2565400</wp:posOffset>
                </wp:positionV>
                <wp:extent cx="15856" cy="1215677"/>
                <wp:effectExtent l="19050" t="19050" r="22860" b="22860"/>
                <wp:wrapNone/>
                <wp:docPr id="137" name="Gerader Verbinder 137"/>
                <wp:cNvGraphicFramePr/>
                <a:graphic xmlns:a="http://schemas.openxmlformats.org/drawingml/2006/main">
                  <a:graphicData uri="http://schemas.microsoft.com/office/word/2010/wordprocessingShape">
                    <wps:wsp>
                      <wps:cNvCnPr/>
                      <wps:spPr>
                        <a:xfrm flipH="1">
                          <a:off x="0" y="0"/>
                          <a:ext cx="15856" cy="12156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36D071A" id="Gerader Verbinder 137" o:spid="_x0000_s1026" style="position:absolute;flip:x;z-index:251643392;visibility:visible;mso-wrap-style:square;mso-wrap-distance-left:9pt;mso-wrap-distance-top:0;mso-wrap-distance-right:9pt;mso-wrap-distance-bottom:0;mso-position-horizontal:absolute;mso-position-horizontal-relative:text;mso-position-vertical:absolute;mso-position-vertical-relative:text" from="87pt,202pt" to="88.2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" strokecolor="#737373 [3044]" strokeweight="3pt"/>
            </w:pict>
          </mc:Fallback>
        </mc:AlternateContent>
      </w:r>
      <w:r w:rsidR="009539AA">
        <w:rPr>
          <w:noProof/>
        </w:rPr>
        <w:drawing>
          <wp:inline distT="0" distB="0" distL="0" distR="0" wp14:anchorId="42065A20" wp14:editId="08BC646E">
            <wp:extent cx="5019787" cy="4809267"/>
            <wp:effectExtent l="0" t="8890" r="635" b="635"/>
            <wp:docPr id="9247" name="Grafik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P900439459[1].JPG"/>
                    <pic:cNvPicPr/>
                  </pic:nvPicPr>
                  <pic:blipFill rotWithShape="1">
                    <a:blip r:embed="rId57">
                      <a:extLst>
                        <a:ext uri="{28A0092B-C50C-407E-A947-70E740481C1C}">
                          <a14:useLocalDpi xmlns:a14="http://schemas.microsoft.com/office/drawing/2010/main" val="0"/>
                        </a:ext>
                      </a:extLst>
                    </a:blip>
                    <a:srcRect r="21568"/>
                    <a:stretch/>
                  </pic:blipFill>
                  <pic:spPr bwMode="auto">
                    <a:xfrm rot="5400000">
                      <a:off x="0" y="0"/>
                      <a:ext cx="5020134" cy="4809600"/>
                    </a:xfrm>
                    <a:prstGeom prst="rect">
                      <a:avLst/>
                    </a:prstGeom>
                    <a:ln>
                      <a:noFill/>
                    </a:ln>
                    <a:extLst>
                      <a:ext uri="{53640926-AAD7-44D8-BBD7-CCE9431645EC}">
                        <a14:shadowObscured xmlns:a14="http://schemas.microsoft.com/office/drawing/2010/main"/>
                      </a:ext>
                    </a:extLst>
                  </pic:spPr>
                </pic:pic>
              </a:graphicData>
            </a:graphic>
          </wp:inline>
        </w:drawing>
      </w:r>
    </w:p>
    <w:p w14:paraId="6653CB1F" w14:textId="77777777" w:rsidR="00517028" w:rsidRDefault="00A066F9" w:rsidP="00517028">
      <w:pPr>
        <w:pBdr>
          <w:between w:val="single" w:sz="4" w:space="1" w:color="auto"/>
        </w:pBdr>
      </w:pPr>
      <w:r>
        <w:t>Weshalb funktioniert sie nicht und was musst du ändern, damit du in diesem Labyrinth den Ausgang findest?</w:t>
      </w:r>
    </w:p>
    <w:p w14:paraId="37A44C43" w14:textId="77777777" w:rsidR="00517028" w:rsidRDefault="00517028" w:rsidP="00517028">
      <w:pPr>
        <w:pBdr>
          <w:between w:val="single" w:sz="4" w:space="1" w:color="auto"/>
        </w:pBdr>
      </w:pPr>
    </w:p>
    <w:p w14:paraId="350E84AD" w14:textId="77777777" w:rsidR="00A066F9" w:rsidRDefault="00A066F9" w:rsidP="00517028">
      <w:pPr>
        <w:pBdr>
          <w:between w:val="single" w:sz="4" w:space="1" w:color="auto"/>
        </w:pBdr>
      </w:pPr>
    </w:p>
    <w:p w14:paraId="0904AEA0" w14:textId="77777777" w:rsidR="00A066F9" w:rsidRDefault="00A066F9" w:rsidP="00517028">
      <w:pPr>
        <w:pBdr>
          <w:between w:val="single" w:sz="4" w:space="1" w:color="auto"/>
        </w:pBdr>
      </w:pPr>
    </w:p>
    <w:p w14:paraId="13ABF86F" w14:textId="77777777" w:rsidR="00517028" w:rsidRDefault="00517028" w:rsidP="00517028">
      <w:pPr>
        <w:pBdr>
          <w:between w:val="single" w:sz="4" w:space="1" w:color="auto"/>
        </w:pBdr>
      </w:pPr>
    </w:p>
    <w:p w14:paraId="476678AA" w14:textId="77777777" w:rsidR="009539AA" w:rsidRDefault="009539AA" w:rsidP="00517028">
      <w:pPr>
        <w:pBdr>
          <w:between w:val="single" w:sz="4" w:space="1" w:color="auto"/>
        </w:pBdr>
      </w:pPr>
    </w:p>
    <w:p w14:paraId="412FF064" w14:textId="77777777" w:rsidR="0018788D" w:rsidRPr="0028392A" w:rsidRDefault="0018788D" w:rsidP="0028392A">
      <w:pPr>
        <w:pStyle w:val="berschrift4"/>
        <w:rPr>
          <w:rStyle w:val="Fett"/>
        </w:rPr>
      </w:pPr>
      <w:r w:rsidRPr="0028392A">
        <w:rPr>
          <w:rStyle w:val="Fett"/>
        </w:rPr>
        <w:t xml:space="preserve">Arbeitsblatt </w:t>
      </w:r>
      <w:r w:rsidR="00A15A43" w:rsidRPr="0028392A">
        <w:rPr>
          <w:rStyle w:val="Fett"/>
        </w:rPr>
        <w:t xml:space="preserve">Partnerarbeit </w:t>
      </w:r>
      <w:r w:rsidRPr="0028392A">
        <w:rPr>
          <w:rStyle w:val="Fett"/>
        </w:rPr>
        <w:t xml:space="preserve">Labyrinth </w:t>
      </w:r>
      <w:r w:rsidR="009539AA" w:rsidRPr="0028392A">
        <w:rPr>
          <w:rStyle w:val="Fett"/>
        </w:rPr>
        <w:t>4</w:t>
      </w:r>
    </w:p>
    <w:p w14:paraId="672615FA" w14:textId="337C0463" w:rsidR="00196261" w:rsidRDefault="00517028">
      <w:pPr>
        <w:spacing w:line="276" w:lineRule="auto"/>
        <w:rPr>
          <w:noProof/>
        </w:rPr>
      </w:pPr>
      <w:r>
        <w:t>Findest du ein</w:t>
      </w:r>
      <w:r w:rsidR="00B91BBC">
        <w:t>en</w:t>
      </w:r>
      <w:r>
        <w:t xml:space="preserve"> Algorithmus</w:t>
      </w:r>
      <w:r w:rsidR="00B91BBC">
        <w:t>,</w:t>
      </w:r>
      <w:r>
        <w:t xml:space="preserve"> der in allen möglichen Fällen den Ausgang findet? </w:t>
      </w:r>
      <w:r w:rsidR="00196261">
        <w:t>Zeichne ein kompliziertes Labyrinth und teste damit den</w:t>
      </w:r>
      <w:r w:rsidR="00A15A43">
        <w:t xml:space="preserve"> Algorithmus deines Mitschülers. Dabei soll dein Partner die Rolle des Computerprogramms, und du die des Roboters einnehmen. Wichtig ist dabei, dass das Computerprogramm die Welt des Roboters nicht sieht.</w:t>
      </w:r>
      <w:r w:rsidR="00A15A43">
        <w:rPr>
          <w:noProof/>
        </w:rPr>
        <w:t xml:space="preserve"> </w:t>
      </w:r>
      <w:r w:rsidR="00346819">
        <w:rPr>
          <w:noProof/>
        </w:rPr>
        <mc:AlternateContent>
          <mc:Choice Requires="wpg">
            <w:drawing>
              <wp:anchor distT="0" distB="0" distL="114300" distR="114300" simplePos="0" relativeHeight="251727360" behindDoc="0" locked="0" layoutInCell="1" allowOverlap="1" wp14:anchorId="3E658B88" wp14:editId="58A6A364">
                <wp:simplePos x="0" y="0"/>
                <wp:positionH relativeFrom="column">
                  <wp:posOffset>2057908</wp:posOffset>
                </wp:positionH>
                <wp:positionV relativeFrom="paragraph">
                  <wp:posOffset>3070352</wp:posOffset>
                </wp:positionV>
                <wp:extent cx="468172" cy="148257"/>
                <wp:effectExtent l="38100" t="76200" r="84455" b="80645"/>
                <wp:wrapNone/>
                <wp:docPr id="128" name="Gruppieren 128"/>
                <wp:cNvGraphicFramePr/>
                <a:graphic xmlns:a="http://schemas.openxmlformats.org/drawingml/2006/main">
                  <a:graphicData uri="http://schemas.microsoft.com/office/word/2010/wordprocessingGroup">
                    <wpg:wgp>
                      <wpg:cNvGrpSpPr/>
                      <wpg:grpSpPr>
                        <a:xfrm>
                          <a:off x="0" y="0"/>
                          <a:ext cx="468172" cy="148257"/>
                          <a:chOff x="0" y="0"/>
                          <a:chExt cx="468172" cy="148257"/>
                        </a:xfrm>
                      </wpg:grpSpPr>
                      <wps:wsp>
                        <wps:cNvPr id="133" name="Richtungspfeil 133"/>
                        <wps:cNvSpPr/>
                        <wps:spPr>
                          <a:xfrm rot="10800000">
                            <a:off x="270662" y="0"/>
                            <a:ext cx="197510" cy="148257"/>
                          </a:xfrm>
                          <a:prstGeom prst="homePlat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Gerade Verbindung mit Pfeil 134"/>
                        <wps:cNvCnPr/>
                        <wps:spPr>
                          <a:xfrm flipH="1">
                            <a:off x="0" y="73152"/>
                            <a:ext cx="270661"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wgp>
                  </a:graphicData>
                </a:graphic>
              </wp:anchor>
            </w:drawing>
          </mc:Choice>
          <mc:Fallback xmlns:w15="http://schemas.microsoft.com/office/word/2012/wordml">
            <w:pict>
              <v:group w14:anchorId="09DAB8C2" id="Gruppieren 128" o:spid="_x0000_s1026" style="position:absolute;margin-left:162.05pt;margin-top:241.75pt;width:36.85pt;height:11.65pt;z-index:251727360" coordsize="468172,14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">
                <v:shape id="Richtungspfeil 133" o:spid="_x0000_s1027" type="#_x0000_t15" style="position:absolute;left:270662;width:197510;height:1482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aNMQA&#10;AADcAAAADwAAAGRycy9kb3ducmV2LnhtbERPS2vCQBC+C/0PyxS8mU0VRFJXsQXBgwcfsfU4ZKdJ&#10;anY2ZtcY/fXdguBtPr7nTOedqURLjSstK3iLYhDEmdUl5wrS/XIwAeE8ssbKMim4kYP57KU3xUTb&#10;K2+p3flchBB2CSoovK8TKV1WkEEX2Zo4cD+2MegDbHKpG7yGcFPJYRyPpcGSQ0OBNX0WlJ12F6Pg&#10;47g5+vPX5r4eHn7T5ff6lLaLVKn+a7d4B+Gp80/xw73SYf5oBP/Ph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SGjTEAAAA3AAAAA8AAAAAAAAAAAAAAAAAmAIAAGRycy9k&#10;b3ducmV2LnhtbFBLBQYAAAAABAAEAPUAAACJAwAAAAA=&#10;" adj="13493" fillcolor="#526db0 [3206]" stroked="f">
                  <v:shadow on="t" color="black" opacity="39321f" origin="-.5,.5" offset="1.5pt,0"/>
                </v:shape>
                <v:shape id="Gerade Verbindung mit Pfeil 134" o:spid="_x0000_s1028" type="#_x0000_t32" style="position:absolute;top:73152;width:2706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4FzsMAAADcAAAADwAAAGRycy9kb3ducmV2LnhtbERPS2vCQBC+C/0PyxS86aYqwUZXkYL4&#10;OAja0vOYnSah2dmQXdfor+8WBG/z8T1nvuxMLQK1rrKs4G2YgCDOra64UPD1uR5MQTiPrLG2TApu&#10;5GC5eOnNMdP2ykcKJ1+IGMIuQwWl900mpctLMuiGtiGO3I9tDfoI20LqFq8x3NRylCSpNFhxbCix&#10;oY+S8t/TxSgIYb8Lx/V9I8+4WR34Pb2l33ul+q/dagbCU+ef4od7q+P88Q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c7DAAAA3AAAAA8AAAAAAAAAAAAA&#10;AAAAoQIAAGRycy9kb3ducmV2LnhtbFBLBQYAAAAABAAEAPkAAACRAwAAAAA=&#10;" strokecolor="#4c66a7 [3046]" strokeweight="1pt">
                  <v:stroke endarrow="block"/>
                </v:shape>
              </v:group>
            </w:pict>
          </mc:Fallback>
        </mc:AlternateContent>
      </w:r>
      <w:r w:rsidR="00196261">
        <w:rPr>
          <w:noProof/>
        </w:rPr>
        <w:drawing>
          <wp:inline distT="0" distB="0" distL="0" distR="0" wp14:anchorId="0BD71C02" wp14:editId="565A22AF">
            <wp:extent cx="4981687" cy="4809267"/>
            <wp:effectExtent l="0" t="8890" r="635" b="635"/>
            <wp:docPr id="9246" name="Grafik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P900439459[1].JPG"/>
                    <pic:cNvPicPr/>
                  </pic:nvPicPr>
                  <pic:blipFill rotWithShape="1">
                    <a:blip r:embed="rId57">
                      <a:extLst>
                        <a:ext uri="{28A0092B-C50C-407E-A947-70E740481C1C}">
                          <a14:useLocalDpi xmlns:a14="http://schemas.microsoft.com/office/drawing/2010/main" val="0"/>
                        </a:ext>
                      </a:extLst>
                    </a:blip>
                    <a:srcRect r="22163"/>
                    <a:stretch/>
                  </pic:blipFill>
                  <pic:spPr bwMode="auto">
                    <a:xfrm rot="5400000">
                      <a:off x="0" y="0"/>
                      <a:ext cx="4982032" cy="4809600"/>
                    </a:xfrm>
                    <a:prstGeom prst="rect">
                      <a:avLst/>
                    </a:prstGeom>
                    <a:ln>
                      <a:noFill/>
                    </a:ln>
                    <a:extLst>
                      <a:ext uri="{53640926-AAD7-44D8-BBD7-CCE9431645EC}">
                        <a14:shadowObscured xmlns:a14="http://schemas.microsoft.com/office/drawing/2010/main"/>
                      </a:ext>
                    </a:extLst>
                  </pic:spPr>
                </pic:pic>
              </a:graphicData>
            </a:graphic>
          </wp:inline>
        </w:drawing>
      </w:r>
    </w:p>
    <w:p w14:paraId="3B25F601" w14:textId="77777777" w:rsidR="00A15A43" w:rsidRDefault="00A15A43" w:rsidP="00A15A43">
      <w:pPr>
        <w:pBdr>
          <w:between w:val="single" w:sz="4" w:space="1" w:color="auto"/>
        </w:pBdr>
        <w:spacing w:line="276" w:lineRule="auto"/>
        <w:rPr>
          <w:noProof/>
        </w:rPr>
      </w:pPr>
      <w:r>
        <w:rPr>
          <w:noProof/>
        </w:rPr>
        <w:t>Dein Algorithmus:</w:t>
      </w:r>
    </w:p>
    <w:p w14:paraId="3A5B6A91" w14:textId="77777777" w:rsidR="00517028" w:rsidRDefault="00517028" w:rsidP="00A15A43">
      <w:pPr>
        <w:pBdr>
          <w:between w:val="single" w:sz="4" w:space="1" w:color="auto"/>
        </w:pBdr>
        <w:spacing w:line="276" w:lineRule="auto"/>
      </w:pPr>
    </w:p>
    <w:p w14:paraId="60140D39" w14:textId="77777777" w:rsidR="00607346" w:rsidRDefault="00607346" w:rsidP="00A15A43">
      <w:pPr>
        <w:pBdr>
          <w:between w:val="single" w:sz="4" w:space="1" w:color="auto"/>
        </w:pBdr>
      </w:pPr>
    </w:p>
    <w:p w14:paraId="7C4C27A8" w14:textId="77777777" w:rsidR="00A15A43" w:rsidRDefault="00A15A43" w:rsidP="00A15A43">
      <w:pPr>
        <w:pBdr>
          <w:between w:val="single" w:sz="4" w:space="1" w:color="auto"/>
        </w:pBdr>
      </w:pPr>
    </w:p>
    <w:p w14:paraId="109A6413" w14:textId="77777777" w:rsidR="00A15A43" w:rsidRDefault="00A15A43" w:rsidP="00A15A43">
      <w:pPr>
        <w:pBdr>
          <w:between w:val="single" w:sz="4" w:space="1" w:color="auto"/>
        </w:pBdr>
      </w:pPr>
    </w:p>
    <w:p w14:paraId="0DFDF31D" w14:textId="77777777" w:rsidR="00A15A43" w:rsidRDefault="00A15A43" w:rsidP="00A15A43">
      <w:pPr>
        <w:pBdr>
          <w:between w:val="single" w:sz="4" w:space="1" w:color="auto"/>
        </w:pBdr>
      </w:pPr>
    </w:p>
    <w:sectPr w:rsidR="00A15A43" w:rsidSect="009B16EC">
      <w:footerReference w:type="default" r:id="rId58"/>
      <w:type w:val="continuous"/>
      <w:pgSz w:w="12240" w:h="15840" w:code="1"/>
      <w:pgMar w:top="1077" w:right="1077" w:bottom="1077" w:left="1077" w:header="720" w:footer="85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729D0" w14:textId="77777777" w:rsidR="00E81229" w:rsidRDefault="00E81229">
      <w:pPr>
        <w:spacing w:after="0" w:line="240" w:lineRule="auto"/>
      </w:pPr>
      <w:r>
        <w:separator/>
      </w:r>
    </w:p>
  </w:endnote>
  <w:endnote w:type="continuationSeparator" w:id="0">
    <w:p w14:paraId="1D7E70AC" w14:textId="77777777" w:rsidR="00E81229" w:rsidRDefault="00E81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0897B" w14:textId="77777777" w:rsidR="008E03F4" w:rsidRDefault="008E03F4">
    <w:pPr>
      <w:pStyle w:val="Fuzeile"/>
    </w:pPr>
    <w:r>
      <w:rPr>
        <w:noProof/>
      </w:rPr>
      <mc:AlternateContent>
        <mc:Choice Requires="wps">
          <w:drawing>
            <wp:anchor distT="0" distB="0" distL="114300" distR="114300" simplePos="0" relativeHeight="251667456" behindDoc="0" locked="0" layoutInCell="1" allowOverlap="1" wp14:anchorId="3DEB9A3B" wp14:editId="12888FA5">
              <wp:simplePos x="0" y="0"/>
              <wp:positionH relativeFrom="margin">
                <wp:align>center</wp:align>
              </wp:positionH>
              <wp:positionV relativeFrom="bottomMargin">
                <wp:align>top</wp:align>
              </wp:positionV>
              <wp:extent cx="6400800" cy="160655"/>
              <wp:effectExtent l="0" t="0" r="0" b="0"/>
              <wp:wrapNone/>
              <wp:docPr id="11"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106F" w14:textId="77777777" w:rsidR="008E03F4" w:rsidRDefault="008E03F4">
                          <w:pPr>
                            <w:pStyle w:val="KeinLeerraum"/>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40"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" filled="f" stroked="f">
              <v:textbox style="mso-fit-shape-to-text:t" inset=",0,,0">
                <w:txbxContent>
                  <w:p w14:paraId="3596106F" w14:textId="77777777" w:rsidR="00253BB2" w:rsidRDefault="00253BB2">
                    <w:pPr>
                      <w:pStyle w:val="KeinLeerraum"/>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1BFB67FD" wp14:editId="16D10D7C">
              <wp:simplePos x="0" y="0"/>
              <mc:AlternateContent>
                <mc:Choice Requires="wp14">
                  <wp:positionH relativeFrom="margin">
                    <wp14:pctPosHOffset>95500</wp14:pctPosHOffset>
                  </wp:positionH>
                </mc:Choice>
                <mc:Fallback>
                  <wp:positionH relativeFrom="page">
                    <wp:posOffset>6800215</wp:posOffset>
                  </wp:positionH>
                </mc:Fallback>
              </mc:AlternateContent>
              <mc:AlternateContent>
                <mc:Choice Requires="wp14">
                  <wp:positionV relativeFrom="margin">
                    <wp14:pctPosVOffset>94000</wp14:pctPosVOffset>
                  </wp:positionV>
                </mc:Choice>
                <mc:Fallback>
                  <wp:positionV relativeFrom="page">
                    <wp:posOffset>8852535</wp:posOffset>
                  </wp:positionV>
                </mc:Fallback>
              </mc:AlternateContent>
              <wp:extent cx="457200" cy="685800"/>
              <wp:effectExtent l="0" t="0" r="0" b="0"/>
              <wp:wrapNone/>
              <wp:docPr id="12"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B2B9" w14:textId="77777777" w:rsidR="008E03F4" w:rsidRDefault="008E03F4">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966101" w:rsidRPr="00966101">
                            <w:rPr>
                              <w:b/>
                              <w:bCs/>
                              <w:noProof/>
                              <w:color w:val="000000" w:themeColor="text1"/>
                              <w:sz w:val="44"/>
                              <w:lang w:val="de-DE"/>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 o:spid="_x0000_s1041"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" filled="f" stroked="f">
              <v:textbox style="layout-flow:vertical">
                <w:txbxContent>
                  <w:p w14:paraId="225DB2B9" w14:textId="77777777" w:rsidR="008E03F4" w:rsidRDefault="008E03F4">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966101" w:rsidRPr="00966101">
                      <w:rPr>
                        <w:b/>
                        <w:bCs/>
                        <w:noProof/>
                        <w:color w:val="000000" w:themeColor="text1"/>
                        <w:sz w:val="44"/>
                        <w:lang w:val="de-DE"/>
                      </w:rPr>
                      <w:t>1</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6CFF06D7" wp14:editId="0EB65A2C">
              <wp:simplePos x="0" y="0"/>
              <wp:positionH relativeFrom="margin">
                <wp:align>center</wp:align>
              </wp:positionH>
              <wp:positionV relativeFrom="margin">
                <wp:align>center</wp:align>
              </wp:positionV>
              <wp:extent cx="6848475" cy="9114790"/>
              <wp:effectExtent l="0" t="0" r="635" b="6350"/>
              <wp:wrapNone/>
              <wp:docPr id="13"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w15="http://schemas.microsoft.com/office/word/2012/wordml">
          <w:pict>
            <v:rect w14:anchorId="5A8EC085" id="Rechteck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04AE0B67" wp14:editId="23F8117D">
              <wp:simplePos x="0" y="0"/>
              <mc:AlternateContent>
                <mc:Choice Requires="wp14">
                  <wp:positionH relativeFrom="margin">
                    <wp14:pctPosHOffset>101500</wp14:pctPosHOffset>
                  </wp:positionH>
                </mc:Choice>
                <mc:Fallback>
                  <wp:positionH relativeFrom="page">
                    <wp:posOffset>7184390</wp:posOffset>
                  </wp:positionH>
                </mc:Fallback>
              </mc:AlternateContent>
              <mc:AlternateContent>
                <mc:Choice Requires="wp14">
                  <wp:positionV relativeFrom="margin">
                    <wp14:pctPosVOffset>-2500</wp14:pctPosVOffset>
                  </wp:positionV>
                </mc:Choice>
                <mc:Fallback>
                  <wp:positionV relativeFrom="page">
                    <wp:posOffset>466725</wp:posOffset>
                  </wp:positionV>
                </mc:Fallback>
              </mc:AlternateContent>
              <wp:extent cx="128270" cy="6297930"/>
              <wp:effectExtent l="0" t="0" r="0" b="0"/>
              <wp:wrapNone/>
              <wp:docPr id="15"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w15="http://schemas.microsoft.com/office/word/2012/wordml">
          <w:pict>
            <v:rect w14:anchorId="245ABD1C" id="Rechteck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7EC39C2F" wp14:editId="314BA49F">
              <wp:simplePos x="0" y="0"/>
              <mc:AlternateContent>
                <mc:Choice Requires="wp14">
                  <wp:positionH relativeFrom="margin">
                    <wp14:pctPosHOffset>101500</wp14:pctPosHOffset>
                  </wp:positionH>
                </mc:Choice>
                <mc:Fallback>
                  <wp:positionH relativeFrom="page">
                    <wp:posOffset>7184390</wp:posOffset>
                  </wp:positionH>
                </mc:Fallback>
              </mc:AlternateContent>
              <mc:AlternateContent>
                <mc:Choice Requires="wp14">
                  <wp:positionV relativeFrom="margin">
                    <wp14:pctPosVOffset>70000</wp14:pctPosVOffset>
                  </wp:positionV>
                </mc:Choice>
                <mc:Fallback>
                  <wp:positionV relativeFrom="page">
                    <wp:posOffset>6767195</wp:posOffset>
                  </wp:positionV>
                </mc:Fallback>
              </mc:AlternateContent>
              <wp:extent cx="128270" cy="2823210"/>
              <wp:effectExtent l="0" t="0" r="0" b="0"/>
              <wp:wrapNone/>
              <wp:docPr id="17"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5="http://schemas.microsoft.com/office/word/2012/wordml">
          <w:pict>
            <v:rect w14:anchorId="4FF6D518" id="Rechteck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yi1kC5YCAAAy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1815A" w14:textId="77777777" w:rsidR="00E81229" w:rsidRDefault="00E81229">
      <w:pPr>
        <w:spacing w:after="0" w:line="240" w:lineRule="auto"/>
      </w:pPr>
      <w:r>
        <w:separator/>
      </w:r>
    </w:p>
  </w:footnote>
  <w:footnote w:type="continuationSeparator" w:id="0">
    <w:p w14:paraId="7E311D98" w14:textId="77777777" w:rsidR="00E81229" w:rsidRDefault="00E81229">
      <w:pPr>
        <w:spacing w:after="0" w:line="240" w:lineRule="auto"/>
      </w:pPr>
      <w:r>
        <w:continuationSeparator/>
      </w:r>
    </w:p>
  </w:footnote>
  <w:footnote w:id="1">
    <w:p w14:paraId="70719122" w14:textId="304BC0C2" w:rsidR="008E03F4" w:rsidRDefault="008E03F4">
      <w:pPr>
        <w:pStyle w:val="Funotentext"/>
      </w:pPr>
      <w:r>
        <w:rPr>
          <w:rStyle w:val="Funotenzeichen"/>
        </w:rPr>
        <w:footnoteRef/>
      </w:r>
      <w:r>
        <w:t xml:space="preserve"> Spezielle Anmerkungen für die Lehrperson werden jeweils mit diesem Piktogramm gekennzeichnet und enthalten didaktisch wichtige Hinweise für die Durchführung der jeweiligen Unterrichtseinheit.</w:t>
      </w:r>
    </w:p>
  </w:footnote>
  <w:footnote w:id="2">
    <w:p w14:paraId="0039D4BD" w14:textId="655743DD" w:rsidR="008E03F4" w:rsidRDefault="008E03F4">
      <w:pPr>
        <w:pStyle w:val="Funotentext"/>
      </w:pPr>
      <w:r>
        <w:rPr>
          <w:rStyle w:val="Funotenzeichen"/>
        </w:rPr>
        <w:footnoteRef/>
      </w:r>
      <w:r>
        <w:t xml:space="preserve"> </w:t>
      </w:r>
      <w:r w:rsidRPr="009A2247">
        <w:t>http://www.legorobotik.ch/index.php?inhalt_mitte=home/home.inc.php</w:t>
      </w:r>
      <w:r>
        <w:t xml:space="preserve"> (12.01.2013)</w:t>
      </w:r>
    </w:p>
  </w:footnote>
  <w:footnote w:id="3">
    <w:p w14:paraId="3DF730D1" w14:textId="3F414942" w:rsidR="008E03F4" w:rsidRDefault="008E03F4">
      <w:pPr>
        <w:pStyle w:val="Funotentext"/>
      </w:pPr>
      <w:r>
        <w:rPr>
          <w:rStyle w:val="Funotenzeichen"/>
        </w:rPr>
        <w:footnoteRef/>
      </w:r>
      <w:r>
        <w:t xml:space="preserve"> </w:t>
      </w:r>
      <w:r w:rsidRPr="007C725D">
        <w:t>http://scratch.mit.edu/</w:t>
      </w:r>
      <w:r>
        <w:t xml:space="preserve"> (12.01.2013)</w:t>
      </w:r>
    </w:p>
  </w:footnote>
  <w:footnote w:id="4">
    <w:p w14:paraId="102218E8" w14:textId="2B978C25" w:rsidR="008E03F4" w:rsidRDefault="008E03F4" w:rsidP="00FB5681">
      <w:pPr>
        <w:pStyle w:val="Funotentext"/>
      </w:pPr>
      <w:r>
        <w:rPr>
          <w:rStyle w:val="Funotenzeichen"/>
        </w:rPr>
        <w:footnoteRef/>
      </w:r>
      <w:r>
        <w:t xml:space="preserve"> </w:t>
      </w:r>
      <w:r w:rsidRPr="007C725D">
        <w:t>http://www.swisseduc.ch/informatik/programmiersprachen/scratch_werkstatt/</w:t>
      </w:r>
      <w:r>
        <w:t xml:space="preserve"> (12.01.2013)</w:t>
      </w:r>
    </w:p>
  </w:footnote>
  <w:footnote w:id="5">
    <w:p w14:paraId="2A974D3E" w14:textId="23B4EBF1" w:rsidR="008E03F4" w:rsidRDefault="008E03F4" w:rsidP="006D2085">
      <w:pPr>
        <w:spacing w:line="276" w:lineRule="auto"/>
      </w:pPr>
      <w:r>
        <w:rPr>
          <w:rStyle w:val="Funotenzeichen"/>
        </w:rPr>
        <w:footnoteRef/>
      </w:r>
      <w:r>
        <w:t xml:space="preserve"> </w:t>
      </w:r>
      <w:r w:rsidRPr="006D2085">
        <w:t>http://scratch.mit.edu/projects/csahli/3010703</w:t>
      </w:r>
      <w:r>
        <w:t xml:space="preserve">  (12.01.2013)</w:t>
      </w:r>
    </w:p>
    <w:p w14:paraId="4272F066" w14:textId="3A5D5BCB" w:rsidR="008E03F4" w:rsidRDefault="008E03F4">
      <w:pPr>
        <w:pStyle w:val="Funotentext"/>
      </w:pPr>
    </w:p>
  </w:footnote>
  <w:footnote w:id="6">
    <w:p w14:paraId="53E9B69B" w14:textId="6ECC3EEF" w:rsidR="008E03F4" w:rsidRDefault="008E03F4" w:rsidP="00D7479F">
      <w:pPr>
        <w:pStyle w:val="Funotentext"/>
      </w:pPr>
      <w:r>
        <w:rPr>
          <w:rStyle w:val="Funotenzeichen"/>
        </w:rPr>
        <w:footnoteRef/>
      </w:r>
      <w:r>
        <w:t xml:space="preserve"> </w:t>
      </w:r>
      <w:r w:rsidRPr="00D42D1F">
        <w:t>http</w:t>
      </w:r>
      <w:r>
        <w:t>://www.legorobotik.ch/index.php (12.01.2013)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E26"/>
    <w:multiLevelType w:val="hybridMultilevel"/>
    <w:tmpl w:val="827671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3FE62EC"/>
    <w:multiLevelType w:val="hybridMultilevel"/>
    <w:tmpl w:val="A02085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78F1A8B"/>
    <w:multiLevelType w:val="hybridMultilevel"/>
    <w:tmpl w:val="F552F2D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2045EDF"/>
    <w:multiLevelType w:val="hybridMultilevel"/>
    <w:tmpl w:val="BE80D1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3722E99"/>
    <w:multiLevelType w:val="hybridMultilevel"/>
    <w:tmpl w:val="E2A8EF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4A2B0DB8"/>
    <w:multiLevelType w:val="hybridMultilevel"/>
    <w:tmpl w:val="E8B024C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4D3F3A4E"/>
    <w:multiLevelType w:val="hybridMultilevel"/>
    <w:tmpl w:val="0D3AB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7185E5B"/>
    <w:multiLevelType w:val="hybridMultilevel"/>
    <w:tmpl w:val="407AE7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4BB76CC"/>
    <w:multiLevelType w:val="hybridMultilevel"/>
    <w:tmpl w:val="6796486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789C5D7E"/>
    <w:multiLevelType w:val="hybridMultilevel"/>
    <w:tmpl w:val="87D45F9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7BE1411B"/>
    <w:multiLevelType w:val="hybridMultilevel"/>
    <w:tmpl w:val="B29229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3"/>
  </w:num>
  <w:num w:numId="5">
    <w:abstractNumId w:val="10"/>
  </w:num>
  <w:num w:numId="6">
    <w:abstractNumId w:val="6"/>
  </w:num>
  <w:num w:numId="7">
    <w:abstractNumId w:val="8"/>
  </w:num>
  <w:num w:numId="8">
    <w:abstractNumId w:val="9"/>
  </w:num>
  <w:num w:numId="9">
    <w:abstractNumId w:val="2"/>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oNotDisplayPageBoundarie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346"/>
    <w:rsid w:val="00023C1B"/>
    <w:rsid w:val="0005150F"/>
    <w:rsid w:val="0005741B"/>
    <w:rsid w:val="00086932"/>
    <w:rsid w:val="00086E91"/>
    <w:rsid w:val="000A178F"/>
    <w:rsid w:val="000C5A48"/>
    <w:rsid w:val="001008AF"/>
    <w:rsid w:val="0015145B"/>
    <w:rsid w:val="00165881"/>
    <w:rsid w:val="0018788D"/>
    <w:rsid w:val="001918E2"/>
    <w:rsid w:val="00191EA5"/>
    <w:rsid w:val="00193320"/>
    <w:rsid w:val="0019595E"/>
    <w:rsid w:val="00196261"/>
    <w:rsid w:val="001A5566"/>
    <w:rsid w:val="001F59EE"/>
    <w:rsid w:val="001F6249"/>
    <w:rsid w:val="0020115B"/>
    <w:rsid w:val="00232217"/>
    <w:rsid w:val="00250022"/>
    <w:rsid w:val="00253BB2"/>
    <w:rsid w:val="00281BDC"/>
    <w:rsid w:val="0028392A"/>
    <w:rsid w:val="00286E7F"/>
    <w:rsid w:val="002A0E16"/>
    <w:rsid w:val="002B6B16"/>
    <w:rsid w:val="002C5BC3"/>
    <w:rsid w:val="002D3B2E"/>
    <w:rsid w:val="002E6386"/>
    <w:rsid w:val="003102CD"/>
    <w:rsid w:val="00310DED"/>
    <w:rsid w:val="00326C92"/>
    <w:rsid w:val="00333D37"/>
    <w:rsid w:val="003340AD"/>
    <w:rsid w:val="00342100"/>
    <w:rsid w:val="003428C9"/>
    <w:rsid w:val="00346819"/>
    <w:rsid w:val="00357379"/>
    <w:rsid w:val="003A2FA3"/>
    <w:rsid w:val="003C5749"/>
    <w:rsid w:val="003F4DDF"/>
    <w:rsid w:val="004006E1"/>
    <w:rsid w:val="00433C9C"/>
    <w:rsid w:val="0043643C"/>
    <w:rsid w:val="004405FE"/>
    <w:rsid w:val="00443659"/>
    <w:rsid w:val="00444792"/>
    <w:rsid w:val="00445D97"/>
    <w:rsid w:val="00482882"/>
    <w:rsid w:val="00487FE1"/>
    <w:rsid w:val="004965A5"/>
    <w:rsid w:val="004B209F"/>
    <w:rsid w:val="004C77E9"/>
    <w:rsid w:val="004D0D28"/>
    <w:rsid w:val="004D5C59"/>
    <w:rsid w:val="004E17A1"/>
    <w:rsid w:val="00517028"/>
    <w:rsid w:val="00524BCE"/>
    <w:rsid w:val="005545A0"/>
    <w:rsid w:val="0055688D"/>
    <w:rsid w:val="00570BA7"/>
    <w:rsid w:val="005761FF"/>
    <w:rsid w:val="00602BEF"/>
    <w:rsid w:val="00607346"/>
    <w:rsid w:val="00621AE4"/>
    <w:rsid w:val="006342B4"/>
    <w:rsid w:val="00642D4E"/>
    <w:rsid w:val="00645536"/>
    <w:rsid w:val="00685A08"/>
    <w:rsid w:val="006A74C4"/>
    <w:rsid w:val="006B74A5"/>
    <w:rsid w:val="006B7623"/>
    <w:rsid w:val="006D2085"/>
    <w:rsid w:val="006F4E30"/>
    <w:rsid w:val="007117C0"/>
    <w:rsid w:val="0071581C"/>
    <w:rsid w:val="00715FE6"/>
    <w:rsid w:val="00735758"/>
    <w:rsid w:val="00760E30"/>
    <w:rsid w:val="00765070"/>
    <w:rsid w:val="007A2561"/>
    <w:rsid w:val="007C211F"/>
    <w:rsid w:val="007C725D"/>
    <w:rsid w:val="007E1C47"/>
    <w:rsid w:val="008077E4"/>
    <w:rsid w:val="008129AA"/>
    <w:rsid w:val="00813535"/>
    <w:rsid w:val="00847138"/>
    <w:rsid w:val="0085719A"/>
    <w:rsid w:val="00870719"/>
    <w:rsid w:val="0087280E"/>
    <w:rsid w:val="00882365"/>
    <w:rsid w:val="0089013B"/>
    <w:rsid w:val="008A7F59"/>
    <w:rsid w:val="008B4072"/>
    <w:rsid w:val="008C5A58"/>
    <w:rsid w:val="008D0089"/>
    <w:rsid w:val="008E03F4"/>
    <w:rsid w:val="008F6EA2"/>
    <w:rsid w:val="008F745D"/>
    <w:rsid w:val="00906A4A"/>
    <w:rsid w:val="00907A2F"/>
    <w:rsid w:val="00907E77"/>
    <w:rsid w:val="009228ED"/>
    <w:rsid w:val="00932A73"/>
    <w:rsid w:val="009539AA"/>
    <w:rsid w:val="00953D1A"/>
    <w:rsid w:val="009567DA"/>
    <w:rsid w:val="009571C1"/>
    <w:rsid w:val="00966101"/>
    <w:rsid w:val="009802FB"/>
    <w:rsid w:val="009A2247"/>
    <w:rsid w:val="009A3050"/>
    <w:rsid w:val="009A3DAA"/>
    <w:rsid w:val="009B16EC"/>
    <w:rsid w:val="009B309E"/>
    <w:rsid w:val="009D0D23"/>
    <w:rsid w:val="009D3445"/>
    <w:rsid w:val="009E4DFD"/>
    <w:rsid w:val="009E55F2"/>
    <w:rsid w:val="009F1A53"/>
    <w:rsid w:val="009F7BF7"/>
    <w:rsid w:val="00A06663"/>
    <w:rsid w:val="00A066F9"/>
    <w:rsid w:val="00A12618"/>
    <w:rsid w:val="00A15A43"/>
    <w:rsid w:val="00A4562F"/>
    <w:rsid w:val="00A46778"/>
    <w:rsid w:val="00A55720"/>
    <w:rsid w:val="00A61D56"/>
    <w:rsid w:val="00A63012"/>
    <w:rsid w:val="00A864F7"/>
    <w:rsid w:val="00A9750F"/>
    <w:rsid w:val="00AA52FA"/>
    <w:rsid w:val="00AB2637"/>
    <w:rsid w:val="00AB4D77"/>
    <w:rsid w:val="00AC6556"/>
    <w:rsid w:val="00B2263B"/>
    <w:rsid w:val="00B44A18"/>
    <w:rsid w:val="00B47ADD"/>
    <w:rsid w:val="00B62A6E"/>
    <w:rsid w:val="00B63BAC"/>
    <w:rsid w:val="00B71254"/>
    <w:rsid w:val="00B77578"/>
    <w:rsid w:val="00B85574"/>
    <w:rsid w:val="00B87339"/>
    <w:rsid w:val="00B91B74"/>
    <w:rsid w:val="00B91BBC"/>
    <w:rsid w:val="00BA05A0"/>
    <w:rsid w:val="00BD3000"/>
    <w:rsid w:val="00BE0004"/>
    <w:rsid w:val="00BF08FF"/>
    <w:rsid w:val="00C43332"/>
    <w:rsid w:val="00C53A5B"/>
    <w:rsid w:val="00C547CF"/>
    <w:rsid w:val="00CA2767"/>
    <w:rsid w:val="00CB0005"/>
    <w:rsid w:val="00CB70D7"/>
    <w:rsid w:val="00CC78D5"/>
    <w:rsid w:val="00CE09F1"/>
    <w:rsid w:val="00CE0D33"/>
    <w:rsid w:val="00CF79B1"/>
    <w:rsid w:val="00D075B4"/>
    <w:rsid w:val="00D132C2"/>
    <w:rsid w:val="00D21801"/>
    <w:rsid w:val="00D2286D"/>
    <w:rsid w:val="00D235EF"/>
    <w:rsid w:val="00D27276"/>
    <w:rsid w:val="00D322D1"/>
    <w:rsid w:val="00D42D1F"/>
    <w:rsid w:val="00D436E4"/>
    <w:rsid w:val="00D458F3"/>
    <w:rsid w:val="00D46D77"/>
    <w:rsid w:val="00D53265"/>
    <w:rsid w:val="00D61CE3"/>
    <w:rsid w:val="00D72809"/>
    <w:rsid w:val="00D7479F"/>
    <w:rsid w:val="00D8361D"/>
    <w:rsid w:val="00D83EE6"/>
    <w:rsid w:val="00D84DF2"/>
    <w:rsid w:val="00D9754A"/>
    <w:rsid w:val="00DA3867"/>
    <w:rsid w:val="00DB7233"/>
    <w:rsid w:val="00DD3E6C"/>
    <w:rsid w:val="00DE4585"/>
    <w:rsid w:val="00DF1BC6"/>
    <w:rsid w:val="00E31C76"/>
    <w:rsid w:val="00E43E71"/>
    <w:rsid w:val="00E56ADC"/>
    <w:rsid w:val="00E625E5"/>
    <w:rsid w:val="00E668E5"/>
    <w:rsid w:val="00E740F4"/>
    <w:rsid w:val="00E81229"/>
    <w:rsid w:val="00EB3FA2"/>
    <w:rsid w:val="00ED4770"/>
    <w:rsid w:val="00F01AC5"/>
    <w:rsid w:val="00F02859"/>
    <w:rsid w:val="00F032CA"/>
    <w:rsid w:val="00F954BB"/>
    <w:rsid w:val="00FA1B46"/>
    <w:rsid w:val="00FB102B"/>
    <w:rsid w:val="00FB22C8"/>
    <w:rsid w:val="00FB5681"/>
    <w:rsid w:val="00FC4FB5"/>
    <w:rsid w:val="00FD4C84"/>
    <w:rsid w:val="00FD651F"/>
    <w:rsid w:val="00FE635F"/>
    <w:rsid w:val="00FF48E6"/>
    <w:rsid w:val="00FF68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6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line="288" w:lineRule="auto"/>
    </w:pPr>
  </w:style>
  <w:style w:type="paragraph" w:styleId="berschrift1">
    <w:name w:val="heading 1"/>
    <w:basedOn w:val="Standard"/>
    <w:next w:val="Standard"/>
    <w:link w:val="berschrift1Zchn"/>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berschrift2">
    <w:name w:val="heading 2"/>
    <w:basedOn w:val="Standard"/>
    <w:next w:val="Standard"/>
    <w:link w:val="berschrift2Zchn"/>
    <w:uiPriority w:val="9"/>
    <w:unhideWhenUsed/>
    <w:qFormat/>
    <w:rsid w:val="00602BEF"/>
    <w:pPr>
      <w:keepNext/>
      <w:keepLines/>
      <w:spacing w:before="200" w:after="120"/>
      <w:outlineLvl w:val="1"/>
    </w:pPr>
    <w:rPr>
      <w:rFonts w:asciiTheme="majorHAnsi" w:eastAsiaTheme="majorEastAsia" w:hAnsiTheme="majorHAnsi" w:cstheme="majorBidi"/>
      <w:b/>
      <w:bCs/>
      <w:color w:val="7A7A7A" w:themeColor="accent1"/>
      <w:sz w:val="26"/>
      <w:szCs w:val="26"/>
    </w:rPr>
  </w:style>
  <w:style w:type="paragraph" w:styleId="berschrift3">
    <w:name w:val="heading 3"/>
    <w:basedOn w:val="Standard"/>
    <w:next w:val="Standard"/>
    <w:link w:val="berschrift3Zchn"/>
    <w:uiPriority w:val="9"/>
    <w:unhideWhenUsed/>
    <w:qFormat/>
    <w:rsid w:val="0028392A"/>
    <w:pPr>
      <w:keepNext/>
      <w:keepLines/>
      <w:spacing w:before="60" w:after="120" w:line="240" w:lineRule="auto"/>
      <w:outlineLvl w:val="2"/>
    </w:pPr>
    <w:rPr>
      <w:rFonts w:eastAsiaTheme="majorEastAsia" w:cstheme="majorBidi"/>
      <w:b/>
      <w:bCs/>
      <w:caps/>
      <w:color w:val="D1282E" w:themeColor="text2"/>
    </w:rPr>
  </w:style>
  <w:style w:type="paragraph" w:styleId="berschrift4">
    <w:name w:val="heading 4"/>
    <w:basedOn w:val="Standard"/>
    <w:next w:val="Standard"/>
    <w:link w:val="berschrift4Zchn"/>
    <w:uiPriority w:val="9"/>
    <w:unhideWhenUsed/>
    <w:qFormat/>
    <w:rsid w:val="0028392A"/>
    <w:pPr>
      <w:keepNext/>
      <w:keepLines/>
      <w:spacing w:before="200" w:after="120"/>
      <w:outlineLvl w:val="3"/>
    </w:pPr>
    <w:rPr>
      <w:rFonts w:asciiTheme="majorHAnsi" w:eastAsiaTheme="majorEastAsia" w:hAnsiTheme="majorHAnsi" w:cstheme="majorBidi"/>
      <w:bCs/>
      <w:iCs/>
      <w:color w:val="7A7A7A" w:themeColor="accent1"/>
    </w:rPr>
  </w:style>
  <w:style w:type="paragraph" w:styleId="berschrift5">
    <w:name w:val="heading 5"/>
    <w:basedOn w:val="Standard"/>
    <w:next w:val="Standard"/>
    <w:link w:val="berschrift5Zchn"/>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berschrift6">
    <w:name w:val="heading 6"/>
    <w:basedOn w:val="Standard"/>
    <w:next w:val="Standard"/>
    <w:link w:val="berschrift6Zchn"/>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berschrift7">
    <w:name w:val="heading 7"/>
    <w:basedOn w:val="Standard"/>
    <w:next w:val="Standard"/>
    <w:link w:val="berschrift7Zchn"/>
    <w:uiPriority w:val="9"/>
    <w:semiHidden/>
    <w:unhideWhenUsed/>
    <w:qFormat/>
    <w:pPr>
      <w:keepNext/>
      <w:keepLines/>
      <w:spacing w:before="200" w:after="0"/>
      <w:outlineLvl w:val="6"/>
    </w:pPr>
    <w:rPr>
      <w:rFonts w:eastAsiaTheme="majorEastAsia" w:cstheme="majorBidi"/>
      <w:b/>
      <w:iCs/>
      <w:color w:val="D1282E" w:themeColor="text2"/>
    </w:rPr>
  </w:style>
  <w:style w:type="paragraph" w:styleId="berschrift8">
    <w:name w:val="heading 8"/>
    <w:basedOn w:val="Standard"/>
    <w:next w:val="Standard"/>
    <w:link w:val="berschrift8Zchn"/>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berschrift9">
    <w:name w:val="heading 9"/>
    <w:basedOn w:val="Standard"/>
    <w:next w:val="Standard"/>
    <w:link w:val="berschrift9Zchn"/>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Cs/>
      <w:caps/>
      <w:color w:val="7A7A7A" w:themeColor="accent1"/>
      <w:sz w:val="28"/>
      <w:szCs w:val="28"/>
    </w:rPr>
  </w:style>
  <w:style w:type="character" w:customStyle="1" w:styleId="berschrift2Zchn">
    <w:name w:val="Überschrift 2 Zchn"/>
    <w:basedOn w:val="Absatz-Standardschriftart"/>
    <w:link w:val="berschrift2"/>
    <w:uiPriority w:val="9"/>
    <w:rsid w:val="00602BEF"/>
    <w:rPr>
      <w:rFonts w:asciiTheme="majorHAnsi" w:eastAsiaTheme="majorEastAsia" w:hAnsiTheme="majorHAnsi" w:cstheme="majorBidi"/>
      <w:b/>
      <w:bCs/>
      <w:color w:val="7A7A7A" w:themeColor="accent1"/>
      <w:sz w:val="26"/>
      <w:szCs w:val="26"/>
    </w:rPr>
  </w:style>
  <w:style w:type="character" w:customStyle="1" w:styleId="berschrift3Zchn">
    <w:name w:val="Überschrift 3 Zchn"/>
    <w:basedOn w:val="Absatz-Standardschriftart"/>
    <w:link w:val="berschrift3"/>
    <w:uiPriority w:val="9"/>
    <w:rsid w:val="0028392A"/>
    <w:rPr>
      <w:rFonts w:eastAsiaTheme="majorEastAsia" w:cstheme="majorBidi"/>
      <w:b/>
      <w:bCs/>
      <w:caps/>
      <w:color w:val="D1282E" w:themeColor="text2"/>
    </w:rPr>
  </w:style>
  <w:style w:type="character" w:customStyle="1" w:styleId="berschrift4Zchn">
    <w:name w:val="Überschrift 4 Zchn"/>
    <w:basedOn w:val="Absatz-Standardschriftart"/>
    <w:link w:val="berschrift4"/>
    <w:uiPriority w:val="9"/>
    <w:rsid w:val="0028392A"/>
    <w:rPr>
      <w:rFonts w:asciiTheme="majorHAnsi" w:eastAsiaTheme="majorEastAsia" w:hAnsiTheme="majorHAnsi" w:cstheme="majorBidi"/>
      <w:bCs/>
      <w:iCs/>
      <w:color w:val="7A7A7A" w:themeColor="accent1"/>
    </w:rPr>
  </w:style>
  <w:style w:type="character" w:customStyle="1" w:styleId="berschrift5Zchn">
    <w:name w:val="Überschrift 5 Zchn"/>
    <w:basedOn w:val="Absatz-Standardschriftart"/>
    <w:link w:val="berschrift5"/>
    <w:uiPriority w:val="9"/>
    <w:semiHidden/>
    <w:rPr>
      <w:rFonts w:eastAsiaTheme="majorEastAsia" w:cstheme="majorBidi"/>
      <w:b/>
      <w:color w:val="5B5B5B" w:themeColor="accent1"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5B5B5B" w:themeColor="accent1" w:themeShade="BF"/>
    </w:rPr>
  </w:style>
  <w:style w:type="character" w:customStyle="1" w:styleId="berschrift7Zchn">
    <w:name w:val="Überschrift 7 Zchn"/>
    <w:basedOn w:val="Absatz-Standardschriftart"/>
    <w:link w:val="berschrift7"/>
    <w:uiPriority w:val="9"/>
    <w:semiHidden/>
    <w:rPr>
      <w:rFonts w:eastAsiaTheme="majorEastAsia" w:cstheme="majorBidi"/>
      <w:b/>
      <w:iCs/>
      <w:color w:val="D1282E" w:themeColor="text2"/>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7A7A7A" w:themeColor="accent1"/>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5B5B5B" w:themeColor="accent1" w:themeShade="BF"/>
      <w:sz w:val="20"/>
      <w:szCs w:val="20"/>
    </w:rPr>
  </w:style>
  <w:style w:type="paragraph" w:styleId="Beschriftung">
    <w:name w:val="caption"/>
    <w:basedOn w:val="Standard"/>
    <w:next w:val="Standard"/>
    <w:uiPriority w:val="35"/>
    <w:unhideWhenUsed/>
    <w:qFormat/>
    <w:pPr>
      <w:spacing w:line="240" w:lineRule="auto"/>
    </w:pPr>
    <w:rPr>
      <w:bCs/>
      <w:caps/>
      <w:color w:val="7A7A7A" w:themeColor="accent1"/>
      <w:sz w:val="18"/>
      <w:szCs w:val="18"/>
    </w:rPr>
  </w:style>
  <w:style w:type="paragraph" w:styleId="Titel">
    <w:name w:val="Title"/>
    <w:basedOn w:val="Standard"/>
    <w:next w:val="Standard"/>
    <w:link w:val="TitelZchn"/>
    <w:uiPriority w:val="10"/>
    <w:qFormat/>
    <w:rsid w:val="00607346"/>
    <w:pPr>
      <w:spacing w:before="360" w:after="60" w:line="240" w:lineRule="auto"/>
      <w:contextualSpacing/>
    </w:pPr>
    <w:rPr>
      <w:rFonts w:asciiTheme="majorHAnsi" w:eastAsiaTheme="majorEastAsia" w:hAnsiTheme="majorHAnsi" w:cstheme="majorBidi"/>
      <w:caps/>
      <w:color w:val="000000" w:themeColor="text1"/>
      <w:spacing w:val="-20"/>
      <w:kern w:val="28"/>
      <w:sz w:val="52"/>
      <w:szCs w:val="52"/>
    </w:rPr>
  </w:style>
  <w:style w:type="character" w:customStyle="1" w:styleId="TitelZchn">
    <w:name w:val="Titel Zchn"/>
    <w:basedOn w:val="Absatz-Standardschriftart"/>
    <w:link w:val="Titel"/>
    <w:uiPriority w:val="10"/>
    <w:rsid w:val="00607346"/>
    <w:rPr>
      <w:rFonts w:asciiTheme="majorHAnsi" w:eastAsiaTheme="majorEastAsia" w:hAnsiTheme="majorHAnsi" w:cstheme="majorBidi"/>
      <w:caps/>
      <w:color w:val="000000" w:themeColor="text1"/>
      <w:spacing w:val="-20"/>
      <w:kern w:val="28"/>
      <w:sz w:val="52"/>
      <w:szCs w:val="52"/>
    </w:rPr>
  </w:style>
  <w:style w:type="paragraph" w:styleId="Untertitel">
    <w:name w:val="Subtitle"/>
    <w:basedOn w:val="Standard"/>
    <w:next w:val="Standard"/>
    <w:link w:val="UntertitelZchn"/>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iCs/>
      <w:caps/>
      <w:color w:val="D1282E" w:themeColor="text2"/>
      <w:sz w:val="36"/>
      <w:szCs w:val="24"/>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paragraph" w:styleId="KeinLeerraum">
    <w:name w:val="No Spacing"/>
    <w:link w:val="KeinLeerraumZchn"/>
    <w:uiPriority w:val="1"/>
    <w:qFormat/>
    <w:pPr>
      <w:spacing w:after="0" w:line="240" w:lineRule="auto"/>
    </w:pPr>
  </w:style>
  <w:style w:type="character" w:customStyle="1" w:styleId="KeinLeerraumZchn">
    <w:name w:val="Kein Leerraum Zchn"/>
    <w:basedOn w:val="Absatz-Standardschriftart"/>
    <w:link w:val="KeinLeerraum"/>
    <w:uiPriority w:val="1"/>
  </w:style>
  <w:style w:type="paragraph" w:styleId="Listenabsatz">
    <w:name w:val="List Paragraph"/>
    <w:basedOn w:val="Standard"/>
    <w:uiPriority w:val="34"/>
    <w:qFormat/>
    <w:pPr>
      <w:ind w:left="720"/>
      <w:contextualSpacing/>
    </w:pPr>
  </w:style>
  <w:style w:type="paragraph" w:styleId="Zitat">
    <w:name w:val="Quote"/>
    <w:basedOn w:val="Standard"/>
    <w:next w:val="Standard"/>
    <w:link w:val="ZitatZchn"/>
    <w:uiPriority w:val="29"/>
    <w:qFormat/>
    <w:rsid w:val="009539AA"/>
    <w:pPr>
      <w:spacing w:line="360" w:lineRule="auto"/>
    </w:pPr>
    <w:rPr>
      <w:i/>
      <w:iCs/>
      <w:color w:val="7A7A7A" w:themeColor="accent1"/>
    </w:rPr>
  </w:style>
  <w:style w:type="character" w:customStyle="1" w:styleId="ZitatZchn">
    <w:name w:val="Zitat Zchn"/>
    <w:basedOn w:val="Absatz-Standardschriftart"/>
    <w:link w:val="Zitat"/>
    <w:uiPriority w:val="29"/>
    <w:rsid w:val="009539AA"/>
    <w:rPr>
      <w:i/>
      <w:iCs/>
      <w:color w:val="7A7A7A" w:themeColor="accent1"/>
    </w:rPr>
  </w:style>
  <w:style w:type="paragraph" w:styleId="IntensivesZitat">
    <w:name w:val="Intense Quote"/>
    <w:basedOn w:val="Standard"/>
    <w:next w:val="Standard"/>
    <w:link w:val="IntensivesZitatZchn"/>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ivesZitatZchn">
    <w:name w:val="Intensives Zitat Zchn"/>
    <w:basedOn w:val="Absatz-Standardschriftart"/>
    <w:link w:val="IntensivesZitat"/>
    <w:uiPriority w:val="30"/>
    <w:rPr>
      <w:b/>
      <w:bCs/>
      <w:i/>
      <w:iCs/>
      <w:color w:val="7F7F7F" w:themeColor="text1" w:themeTint="80"/>
      <w:sz w:val="26"/>
    </w:rPr>
  </w:style>
  <w:style w:type="character" w:styleId="SchwacheHervorhebung">
    <w:name w:val="Subtle Emphasis"/>
    <w:basedOn w:val="Absatz-Standardschriftart"/>
    <w:uiPriority w:val="19"/>
    <w:qFormat/>
    <w:rPr>
      <w:i/>
      <w:iCs/>
      <w:color w:val="7A7A7A" w:themeColor="accent1"/>
    </w:rPr>
  </w:style>
  <w:style w:type="character" w:styleId="IntensiveHervorhebung">
    <w:name w:val="Intense Emphasis"/>
    <w:basedOn w:val="Absatz-Standardschriftart"/>
    <w:uiPriority w:val="21"/>
    <w:qFormat/>
    <w:rPr>
      <w:b/>
      <w:bCs/>
      <w:i/>
      <w:iCs/>
      <w:color w:val="D1282E" w:themeColor="text2"/>
    </w:rPr>
  </w:style>
  <w:style w:type="character" w:styleId="SchwacherVerweis">
    <w:name w:val="Subtle Reference"/>
    <w:basedOn w:val="Absatz-Standardschriftart"/>
    <w:uiPriority w:val="31"/>
    <w:qFormat/>
    <w:rPr>
      <w:rFonts w:asciiTheme="minorHAnsi" w:hAnsiTheme="minorHAnsi"/>
      <w:smallCaps/>
      <w:color w:val="F5C201" w:themeColor="accent2"/>
      <w:sz w:val="22"/>
      <w:u w:val="none"/>
    </w:rPr>
  </w:style>
  <w:style w:type="character" w:styleId="IntensiverVerweis">
    <w:name w:val="Intense Reference"/>
    <w:basedOn w:val="Absatz-Standardschriftart"/>
    <w:uiPriority w:val="32"/>
    <w:qFormat/>
    <w:rPr>
      <w:rFonts w:asciiTheme="minorHAnsi" w:hAnsiTheme="minorHAnsi"/>
      <w:b/>
      <w:bCs/>
      <w:caps/>
      <w:color w:val="F5C201" w:themeColor="accent2"/>
      <w:spacing w:val="5"/>
      <w:sz w:val="22"/>
      <w:u w:val="single"/>
    </w:rPr>
  </w:style>
  <w:style w:type="character" w:styleId="Buchtitel">
    <w:name w:val="Book Title"/>
    <w:basedOn w:val="Absatz-Standardschriftart"/>
    <w:uiPriority w:val="33"/>
    <w:qFormat/>
    <w:rPr>
      <w:rFonts w:asciiTheme="minorHAnsi" w:hAnsiTheme="minorHAnsi"/>
      <w:b/>
      <w:bCs/>
      <w:caps/>
      <w:color w:val="3D3D3D" w:themeColor="accent1" w:themeShade="80"/>
      <w:spacing w:val="5"/>
      <w:sz w:val="22"/>
    </w:rPr>
  </w:style>
  <w:style w:type="paragraph" w:styleId="Inhaltsverzeichnisberschrift">
    <w:name w:val="TOC Heading"/>
    <w:basedOn w:val="berschrift1"/>
    <w:next w:val="Standard"/>
    <w:uiPriority w:val="39"/>
    <w:unhideWhenUsed/>
    <w:qFormat/>
    <w:pPr>
      <w:outlineLvl w:val="9"/>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rPr>
      <w:color w:val="808080"/>
    </w:rPr>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notentext">
    <w:name w:val="footnote text"/>
    <w:basedOn w:val="Standard"/>
    <w:link w:val="FunotentextZchn"/>
    <w:uiPriority w:val="99"/>
    <w:semiHidden/>
    <w:unhideWhenUsed/>
    <w:rsid w:val="001F59E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F59EE"/>
    <w:rPr>
      <w:sz w:val="20"/>
      <w:szCs w:val="20"/>
    </w:rPr>
  </w:style>
  <w:style w:type="character" w:styleId="Funotenzeichen">
    <w:name w:val="footnote reference"/>
    <w:basedOn w:val="Absatz-Standardschriftart"/>
    <w:uiPriority w:val="99"/>
    <w:semiHidden/>
    <w:unhideWhenUsed/>
    <w:rsid w:val="001F59EE"/>
    <w:rPr>
      <w:vertAlign w:val="superscript"/>
    </w:rPr>
  </w:style>
  <w:style w:type="paragraph" w:styleId="Verzeichnis1">
    <w:name w:val="toc 1"/>
    <w:basedOn w:val="Standard"/>
    <w:next w:val="Standard"/>
    <w:autoRedefine/>
    <w:uiPriority w:val="39"/>
    <w:unhideWhenUsed/>
    <w:rsid w:val="0028392A"/>
    <w:pPr>
      <w:tabs>
        <w:tab w:val="right" w:leader="dot" w:pos="6804"/>
      </w:tabs>
      <w:spacing w:after="100"/>
    </w:pPr>
  </w:style>
  <w:style w:type="character" w:styleId="Hyperlink">
    <w:name w:val="Hyperlink"/>
    <w:basedOn w:val="Absatz-Standardschriftart"/>
    <w:uiPriority w:val="99"/>
    <w:unhideWhenUsed/>
    <w:rsid w:val="006F4E30"/>
    <w:rPr>
      <w:color w:val="CC9900" w:themeColor="hyperlink"/>
      <w:u w:val="single"/>
    </w:rPr>
  </w:style>
  <w:style w:type="paragraph" w:styleId="Literaturverzeichnis">
    <w:name w:val="Bibliography"/>
    <w:basedOn w:val="Standard"/>
    <w:next w:val="Standard"/>
    <w:uiPriority w:val="37"/>
    <w:unhideWhenUsed/>
    <w:rsid w:val="004D0D28"/>
  </w:style>
  <w:style w:type="paragraph" w:styleId="Verzeichnis2">
    <w:name w:val="toc 2"/>
    <w:basedOn w:val="Standard"/>
    <w:next w:val="Standard"/>
    <w:autoRedefine/>
    <w:uiPriority w:val="39"/>
    <w:unhideWhenUsed/>
    <w:rsid w:val="00D53265"/>
    <w:pPr>
      <w:tabs>
        <w:tab w:val="right" w:leader="dot" w:pos="6804"/>
      </w:tabs>
      <w:spacing w:after="100"/>
      <w:ind w:left="220"/>
    </w:pPr>
  </w:style>
  <w:style w:type="paragraph" w:customStyle="1" w:styleId="Code">
    <w:name w:val="Code"/>
    <w:basedOn w:val="Standard"/>
    <w:link w:val="CodeZchn"/>
    <w:qFormat/>
    <w:rsid w:val="00D458F3"/>
    <w:pPr>
      <w:spacing w:before="120" w:after="120" w:line="220" w:lineRule="exact"/>
      <w:ind w:left="170"/>
    </w:pPr>
    <w:rPr>
      <w:rFonts w:ascii="Times New Roman" w:hAnsi="Times New Roman"/>
    </w:rPr>
  </w:style>
  <w:style w:type="character" w:styleId="Zeilennummer">
    <w:name w:val="line number"/>
    <w:basedOn w:val="Absatz-Standardschriftart"/>
    <w:uiPriority w:val="99"/>
    <w:semiHidden/>
    <w:unhideWhenUsed/>
    <w:rsid w:val="008129AA"/>
  </w:style>
  <w:style w:type="character" w:customStyle="1" w:styleId="CodeZchn">
    <w:name w:val="Code Zchn"/>
    <w:basedOn w:val="Absatz-Standardschriftart"/>
    <w:link w:val="Code"/>
    <w:rsid w:val="00D458F3"/>
    <w:rPr>
      <w:rFonts w:ascii="Times New Roman" w:hAnsi="Times New Roman"/>
    </w:rPr>
  </w:style>
  <w:style w:type="table" w:styleId="Tabellenraster">
    <w:name w:val="Table Grid"/>
    <w:basedOn w:val="NormaleTabelle"/>
    <w:uiPriority w:val="59"/>
    <w:rsid w:val="00D83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3">
    <w:name w:val="toc 3"/>
    <w:basedOn w:val="Standard"/>
    <w:next w:val="Standard"/>
    <w:autoRedefine/>
    <w:uiPriority w:val="39"/>
    <w:unhideWhenUsed/>
    <w:rsid w:val="00B2263B"/>
    <w:pPr>
      <w:tabs>
        <w:tab w:val="right" w:leader="dot" w:pos="6804"/>
      </w:tabs>
      <w:spacing w:after="100"/>
      <w:ind w:left="440"/>
    </w:pPr>
  </w:style>
  <w:style w:type="character" w:styleId="BesuchterHyperlink">
    <w:name w:val="FollowedHyperlink"/>
    <w:basedOn w:val="Absatz-Standardschriftart"/>
    <w:uiPriority w:val="99"/>
    <w:semiHidden/>
    <w:unhideWhenUsed/>
    <w:rsid w:val="006D2085"/>
    <w:rPr>
      <w:color w:val="969696" w:themeColor="followedHyperlink"/>
      <w:u w:val="single"/>
    </w:rPr>
  </w:style>
  <w:style w:type="paragraph" w:styleId="Abbildungsverzeichnis">
    <w:name w:val="table of figures"/>
    <w:basedOn w:val="Standard"/>
    <w:next w:val="Standard"/>
    <w:uiPriority w:val="99"/>
    <w:unhideWhenUsed/>
    <w:rsid w:val="00CA2767"/>
    <w:pPr>
      <w:spacing w:after="120"/>
      <w:ind w:left="442" w:hanging="442"/>
    </w:pPr>
    <w:rPr>
      <w:rFonts w:cstheme="minorHAnsi"/>
      <w: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line="288" w:lineRule="auto"/>
    </w:pPr>
  </w:style>
  <w:style w:type="paragraph" w:styleId="berschrift1">
    <w:name w:val="heading 1"/>
    <w:basedOn w:val="Standard"/>
    <w:next w:val="Standard"/>
    <w:link w:val="berschrift1Zchn"/>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berschrift2">
    <w:name w:val="heading 2"/>
    <w:basedOn w:val="Standard"/>
    <w:next w:val="Standard"/>
    <w:link w:val="berschrift2Zchn"/>
    <w:uiPriority w:val="9"/>
    <w:unhideWhenUsed/>
    <w:qFormat/>
    <w:rsid w:val="00602BEF"/>
    <w:pPr>
      <w:keepNext/>
      <w:keepLines/>
      <w:spacing w:before="200" w:after="120"/>
      <w:outlineLvl w:val="1"/>
    </w:pPr>
    <w:rPr>
      <w:rFonts w:asciiTheme="majorHAnsi" w:eastAsiaTheme="majorEastAsia" w:hAnsiTheme="majorHAnsi" w:cstheme="majorBidi"/>
      <w:b/>
      <w:bCs/>
      <w:color w:val="7A7A7A" w:themeColor="accent1"/>
      <w:sz w:val="26"/>
      <w:szCs w:val="26"/>
    </w:rPr>
  </w:style>
  <w:style w:type="paragraph" w:styleId="berschrift3">
    <w:name w:val="heading 3"/>
    <w:basedOn w:val="Standard"/>
    <w:next w:val="Standard"/>
    <w:link w:val="berschrift3Zchn"/>
    <w:uiPriority w:val="9"/>
    <w:unhideWhenUsed/>
    <w:qFormat/>
    <w:rsid w:val="0028392A"/>
    <w:pPr>
      <w:keepNext/>
      <w:keepLines/>
      <w:spacing w:before="60" w:after="120" w:line="240" w:lineRule="auto"/>
      <w:outlineLvl w:val="2"/>
    </w:pPr>
    <w:rPr>
      <w:rFonts w:eastAsiaTheme="majorEastAsia" w:cstheme="majorBidi"/>
      <w:b/>
      <w:bCs/>
      <w:caps/>
      <w:color w:val="D1282E" w:themeColor="text2"/>
    </w:rPr>
  </w:style>
  <w:style w:type="paragraph" w:styleId="berschrift4">
    <w:name w:val="heading 4"/>
    <w:basedOn w:val="Standard"/>
    <w:next w:val="Standard"/>
    <w:link w:val="berschrift4Zchn"/>
    <w:uiPriority w:val="9"/>
    <w:unhideWhenUsed/>
    <w:qFormat/>
    <w:rsid w:val="0028392A"/>
    <w:pPr>
      <w:keepNext/>
      <w:keepLines/>
      <w:spacing w:before="200" w:after="120"/>
      <w:outlineLvl w:val="3"/>
    </w:pPr>
    <w:rPr>
      <w:rFonts w:asciiTheme="majorHAnsi" w:eastAsiaTheme="majorEastAsia" w:hAnsiTheme="majorHAnsi" w:cstheme="majorBidi"/>
      <w:bCs/>
      <w:iCs/>
      <w:color w:val="7A7A7A" w:themeColor="accent1"/>
    </w:rPr>
  </w:style>
  <w:style w:type="paragraph" w:styleId="berschrift5">
    <w:name w:val="heading 5"/>
    <w:basedOn w:val="Standard"/>
    <w:next w:val="Standard"/>
    <w:link w:val="berschrift5Zchn"/>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berschrift6">
    <w:name w:val="heading 6"/>
    <w:basedOn w:val="Standard"/>
    <w:next w:val="Standard"/>
    <w:link w:val="berschrift6Zchn"/>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berschrift7">
    <w:name w:val="heading 7"/>
    <w:basedOn w:val="Standard"/>
    <w:next w:val="Standard"/>
    <w:link w:val="berschrift7Zchn"/>
    <w:uiPriority w:val="9"/>
    <w:semiHidden/>
    <w:unhideWhenUsed/>
    <w:qFormat/>
    <w:pPr>
      <w:keepNext/>
      <w:keepLines/>
      <w:spacing w:before="200" w:after="0"/>
      <w:outlineLvl w:val="6"/>
    </w:pPr>
    <w:rPr>
      <w:rFonts w:eastAsiaTheme="majorEastAsia" w:cstheme="majorBidi"/>
      <w:b/>
      <w:iCs/>
      <w:color w:val="D1282E" w:themeColor="text2"/>
    </w:rPr>
  </w:style>
  <w:style w:type="paragraph" w:styleId="berschrift8">
    <w:name w:val="heading 8"/>
    <w:basedOn w:val="Standard"/>
    <w:next w:val="Standard"/>
    <w:link w:val="berschrift8Zchn"/>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berschrift9">
    <w:name w:val="heading 9"/>
    <w:basedOn w:val="Standard"/>
    <w:next w:val="Standard"/>
    <w:link w:val="berschrift9Zchn"/>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Cs/>
      <w:caps/>
      <w:color w:val="7A7A7A" w:themeColor="accent1"/>
      <w:sz w:val="28"/>
      <w:szCs w:val="28"/>
    </w:rPr>
  </w:style>
  <w:style w:type="character" w:customStyle="1" w:styleId="berschrift2Zchn">
    <w:name w:val="Überschrift 2 Zchn"/>
    <w:basedOn w:val="Absatz-Standardschriftart"/>
    <w:link w:val="berschrift2"/>
    <w:uiPriority w:val="9"/>
    <w:rsid w:val="00602BEF"/>
    <w:rPr>
      <w:rFonts w:asciiTheme="majorHAnsi" w:eastAsiaTheme="majorEastAsia" w:hAnsiTheme="majorHAnsi" w:cstheme="majorBidi"/>
      <w:b/>
      <w:bCs/>
      <w:color w:val="7A7A7A" w:themeColor="accent1"/>
      <w:sz w:val="26"/>
      <w:szCs w:val="26"/>
    </w:rPr>
  </w:style>
  <w:style w:type="character" w:customStyle="1" w:styleId="berschrift3Zchn">
    <w:name w:val="Überschrift 3 Zchn"/>
    <w:basedOn w:val="Absatz-Standardschriftart"/>
    <w:link w:val="berschrift3"/>
    <w:uiPriority w:val="9"/>
    <w:rsid w:val="0028392A"/>
    <w:rPr>
      <w:rFonts w:eastAsiaTheme="majorEastAsia" w:cstheme="majorBidi"/>
      <w:b/>
      <w:bCs/>
      <w:caps/>
      <w:color w:val="D1282E" w:themeColor="text2"/>
    </w:rPr>
  </w:style>
  <w:style w:type="character" w:customStyle="1" w:styleId="berschrift4Zchn">
    <w:name w:val="Überschrift 4 Zchn"/>
    <w:basedOn w:val="Absatz-Standardschriftart"/>
    <w:link w:val="berschrift4"/>
    <w:uiPriority w:val="9"/>
    <w:rsid w:val="0028392A"/>
    <w:rPr>
      <w:rFonts w:asciiTheme="majorHAnsi" w:eastAsiaTheme="majorEastAsia" w:hAnsiTheme="majorHAnsi" w:cstheme="majorBidi"/>
      <w:bCs/>
      <w:iCs/>
      <w:color w:val="7A7A7A" w:themeColor="accent1"/>
    </w:rPr>
  </w:style>
  <w:style w:type="character" w:customStyle="1" w:styleId="berschrift5Zchn">
    <w:name w:val="Überschrift 5 Zchn"/>
    <w:basedOn w:val="Absatz-Standardschriftart"/>
    <w:link w:val="berschrift5"/>
    <w:uiPriority w:val="9"/>
    <w:semiHidden/>
    <w:rPr>
      <w:rFonts w:eastAsiaTheme="majorEastAsia" w:cstheme="majorBidi"/>
      <w:b/>
      <w:color w:val="5B5B5B" w:themeColor="accent1" w:themeShade="BF"/>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5B5B5B" w:themeColor="accent1" w:themeShade="BF"/>
    </w:rPr>
  </w:style>
  <w:style w:type="character" w:customStyle="1" w:styleId="berschrift7Zchn">
    <w:name w:val="Überschrift 7 Zchn"/>
    <w:basedOn w:val="Absatz-Standardschriftart"/>
    <w:link w:val="berschrift7"/>
    <w:uiPriority w:val="9"/>
    <w:semiHidden/>
    <w:rPr>
      <w:rFonts w:eastAsiaTheme="majorEastAsia" w:cstheme="majorBidi"/>
      <w:b/>
      <w:iCs/>
      <w:color w:val="D1282E" w:themeColor="text2"/>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7A7A7A" w:themeColor="accent1"/>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5B5B5B" w:themeColor="accent1" w:themeShade="BF"/>
      <w:sz w:val="20"/>
      <w:szCs w:val="20"/>
    </w:rPr>
  </w:style>
  <w:style w:type="paragraph" w:styleId="Beschriftung">
    <w:name w:val="caption"/>
    <w:basedOn w:val="Standard"/>
    <w:next w:val="Standard"/>
    <w:uiPriority w:val="35"/>
    <w:unhideWhenUsed/>
    <w:qFormat/>
    <w:pPr>
      <w:spacing w:line="240" w:lineRule="auto"/>
    </w:pPr>
    <w:rPr>
      <w:bCs/>
      <w:caps/>
      <w:color w:val="7A7A7A" w:themeColor="accent1"/>
      <w:sz w:val="18"/>
      <w:szCs w:val="18"/>
    </w:rPr>
  </w:style>
  <w:style w:type="paragraph" w:styleId="Titel">
    <w:name w:val="Title"/>
    <w:basedOn w:val="Standard"/>
    <w:next w:val="Standard"/>
    <w:link w:val="TitelZchn"/>
    <w:uiPriority w:val="10"/>
    <w:qFormat/>
    <w:rsid w:val="00607346"/>
    <w:pPr>
      <w:spacing w:before="360" w:after="60" w:line="240" w:lineRule="auto"/>
      <w:contextualSpacing/>
    </w:pPr>
    <w:rPr>
      <w:rFonts w:asciiTheme="majorHAnsi" w:eastAsiaTheme="majorEastAsia" w:hAnsiTheme="majorHAnsi" w:cstheme="majorBidi"/>
      <w:caps/>
      <w:color w:val="000000" w:themeColor="text1"/>
      <w:spacing w:val="-20"/>
      <w:kern w:val="28"/>
      <w:sz w:val="52"/>
      <w:szCs w:val="52"/>
    </w:rPr>
  </w:style>
  <w:style w:type="character" w:customStyle="1" w:styleId="TitelZchn">
    <w:name w:val="Titel Zchn"/>
    <w:basedOn w:val="Absatz-Standardschriftart"/>
    <w:link w:val="Titel"/>
    <w:uiPriority w:val="10"/>
    <w:rsid w:val="00607346"/>
    <w:rPr>
      <w:rFonts w:asciiTheme="majorHAnsi" w:eastAsiaTheme="majorEastAsia" w:hAnsiTheme="majorHAnsi" w:cstheme="majorBidi"/>
      <w:caps/>
      <w:color w:val="000000" w:themeColor="text1"/>
      <w:spacing w:val="-20"/>
      <w:kern w:val="28"/>
      <w:sz w:val="52"/>
      <w:szCs w:val="52"/>
    </w:rPr>
  </w:style>
  <w:style w:type="paragraph" w:styleId="Untertitel">
    <w:name w:val="Subtitle"/>
    <w:basedOn w:val="Standard"/>
    <w:next w:val="Standard"/>
    <w:link w:val="UntertitelZchn"/>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iCs/>
      <w:caps/>
      <w:color w:val="D1282E" w:themeColor="text2"/>
      <w:sz w:val="36"/>
      <w:szCs w:val="24"/>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paragraph" w:styleId="KeinLeerraum">
    <w:name w:val="No Spacing"/>
    <w:link w:val="KeinLeerraumZchn"/>
    <w:uiPriority w:val="1"/>
    <w:qFormat/>
    <w:pPr>
      <w:spacing w:after="0" w:line="240" w:lineRule="auto"/>
    </w:pPr>
  </w:style>
  <w:style w:type="character" w:customStyle="1" w:styleId="KeinLeerraumZchn">
    <w:name w:val="Kein Leerraum Zchn"/>
    <w:basedOn w:val="Absatz-Standardschriftart"/>
    <w:link w:val="KeinLeerraum"/>
    <w:uiPriority w:val="1"/>
  </w:style>
  <w:style w:type="paragraph" w:styleId="Listenabsatz">
    <w:name w:val="List Paragraph"/>
    <w:basedOn w:val="Standard"/>
    <w:uiPriority w:val="34"/>
    <w:qFormat/>
    <w:pPr>
      <w:ind w:left="720"/>
      <w:contextualSpacing/>
    </w:pPr>
  </w:style>
  <w:style w:type="paragraph" w:styleId="Zitat">
    <w:name w:val="Quote"/>
    <w:basedOn w:val="Standard"/>
    <w:next w:val="Standard"/>
    <w:link w:val="ZitatZchn"/>
    <w:uiPriority w:val="29"/>
    <w:qFormat/>
    <w:rsid w:val="009539AA"/>
    <w:pPr>
      <w:spacing w:line="360" w:lineRule="auto"/>
    </w:pPr>
    <w:rPr>
      <w:i/>
      <w:iCs/>
      <w:color w:val="7A7A7A" w:themeColor="accent1"/>
    </w:rPr>
  </w:style>
  <w:style w:type="character" w:customStyle="1" w:styleId="ZitatZchn">
    <w:name w:val="Zitat Zchn"/>
    <w:basedOn w:val="Absatz-Standardschriftart"/>
    <w:link w:val="Zitat"/>
    <w:uiPriority w:val="29"/>
    <w:rsid w:val="009539AA"/>
    <w:rPr>
      <w:i/>
      <w:iCs/>
      <w:color w:val="7A7A7A" w:themeColor="accent1"/>
    </w:rPr>
  </w:style>
  <w:style w:type="paragraph" w:styleId="IntensivesZitat">
    <w:name w:val="Intense Quote"/>
    <w:basedOn w:val="Standard"/>
    <w:next w:val="Standard"/>
    <w:link w:val="IntensivesZitatZchn"/>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ivesZitatZchn">
    <w:name w:val="Intensives Zitat Zchn"/>
    <w:basedOn w:val="Absatz-Standardschriftart"/>
    <w:link w:val="IntensivesZitat"/>
    <w:uiPriority w:val="30"/>
    <w:rPr>
      <w:b/>
      <w:bCs/>
      <w:i/>
      <w:iCs/>
      <w:color w:val="7F7F7F" w:themeColor="text1" w:themeTint="80"/>
      <w:sz w:val="26"/>
    </w:rPr>
  </w:style>
  <w:style w:type="character" w:styleId="SchwacheHervorhebung">
    <w:name w:val="Subtle Emphasis"/>
    <w:basedOn w:val="Absatz-Standardschriftart"/>
    <w:uiPriority w:val="19"/>
    <w:qFormat/>
    <w:rPr>
      <w:i/>
      <w:iCs/>
      <w:color w:val="7A7A7A" w:themeColor="accent1"/>
    </w:rPr>
  </w:style>
  <w:style w:type="character" w:styleId="IntensiveHervorhebung">
    <w:name w:val="Intense Emphasis"/>
    <w:basedOn w:val="Absatz-Standardschriftart"/>
    <w:uiPriority w:val="21"/>
    <w:qFormat/>
    <w:rPr>
      <w:b/>
      <w:bCs/>
      <w:i/>
      <w:iCs/>
      <w:color w:val="D1282E" w:themeColor="text2"/>
    </w:rPr>
  </w:style>
  <w:style w:type="character" w:styleId="SchwacherVerweis">
    <w:name w:val="Subtle Reference"/>
    <w:basedOn w:val="Absatz-Standardschriftart"/>
    <w:uiPriority w:val="31"/>
    <w:qFormat/>
    <w:rPr>
      <w:rFonts w:asciiTheme="minorHAnsi" w:hAnsiTheme="minorHAnsi"/>
      <w:smallCaps/>
      <w:color w:val="F5C201" w:themeColor="accent2"/>
      <w:sz w:val="22"/>
      <w:u w:val="none"/>
    </w:rPr>
  </w:style>
  <w:style w:type="character" w:styleId="IntensiverVerweis">
    <w:name w:val="Intense Reference"/>
    <w:basedOn w:val="Absatz-Standardschriftart"/>
    <w:uiPriority w:val="32"/>
    <w:qFormat/>
    <w:rPr>
      <w:rFonts w:asciiTheme="minorHAnsi" w:hAnsiTheme="minorHAnsi"/>
      <w:b/>
      <w:bCs/>
      <w:caps/>
      <w:color w:val="F5C201" w:themeColor="accent2"/>
      <w:spacing w:val="5"/>
      <w:sz w:val="22"/>
      <w:u w:val="single"/>
    </w:rPr>
  </w:style>
  <w:style w:type="character" w:styleId="Buchtitel">
    <w:name w:val="Book Title"/>
    <w:basedOn w:val="Absatz-Standardschriftart"/>
    <w:uiPriority w:val="33"/>
    <w:qFormat/>
    <w:rPr>
      <w:rFonts w:asciiTheme="minorHAnsi" w:hAnsiTheme="minorHAnsi"/>
      <w:b/>
      <w:bCs/>
      <w:caps/>
      <w:color w:val="3D3D3D" w:themeColor="accent1" w:themeShade="80"/>
      <w:spacing w:val="5"/>
      <w:sz w:val="22"/>
    </w:rPr>
  </w:style>
  <w:style w:type="paragraph" w:styleId="Inhaltsverzeichnisberschrift">
    <w:name w:val="TOC Heading"/>
    <w:basedOn w:val="berschrift1"/>
    <w:next w:val="Standard"/>
    <w:uiPriority w:val="39"/>
    <w:unhideWhenUsed/>
    <w:qFormat/>
    <w:pPr>
      <w:outlineLvl w:val="9"/>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rPr>
      <w:color w:val="808080"/>
    </w:rPr>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notentext">
    <w:name w:val="footnote text"/>
    <w:basedOn w:val="Standard"/>
    <w:link w:val="FunotentextZchn"/>
    <w:uiPriority w:val="99"/>
    <w:semiHidden/>
    <w:unhideWhenUsed/>
    <w:rsid w:val="001F59E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F59EE"/>
    <w:rPr>
      <w:sz w:val="20"/>
      <w:szCs w:val="20"/>
    </w:rPr>
  </w:style>
  <w:style w:type="character" w:styleId="Funotenzeichen">
    <w:name w:val="footnote reference"/>
    <w:basedOn w:val="Absatz-Standardschriftart"/>
    <w:uiPriority w:val="99"/>
    <w:semiHidden/>
    <w:unhideWhenUsed/>
    <w:rsid w:val="001F59EE"/>
    <w:rPr>
      <w:vertAlign w:val="superscript"/>
    </w:rPr>
  </w:style>
  <w:style w:type="paragraph" w:styleId="Verzeichnis1">
    <w:name w:val="toc 1"/>
    <w:basedOn w:val="Standard"/>
    <w:next w:val="Standard"/>
    <w:autoRedefine/>
    <w:uiPriority w:val="39"/>
    <w:unhideWhenUsed/>
    <w:rsid w:val="0028392A"/>
    <w:pPr>
      <w:tabs>
        <w:tab w:val="right" w:leader="dot" w:pos="6804"/>
      </w:tabs>
      <w:spacing w:after="100"/>
    </w:pPr>
  </w:style>
  <w:style w:type="character" w:styleId="Hyperlink">
    <w:name w:val="Hyperlink"/>
    <w:basedOn w:val="Absatz-Standardschriftart"/>
    <w:uiPriority w:val="99"/>
    <w:unhideWhenUsed/>
    <w:rsid w:val="006F4E30"/>
    <w:rPr>
      <w:color w:val="CC9900" w:themeColor="hyperlink"/>
      <w:u w:val="single"/>
    </w:rPr>
  </w:style>
  <w:style w:type="paragraph" w:styleId="Literaturverzeichnis">
    <w:name w:val="Bibliography"/>
    <w:basedOn w:val="Standard"/>
    <w:next w:val="Standard"/>
    <w:uiPriority w:val="37"/>
    <w:unhideWhenUsed/>
    <w:rsid w:val="004D0D28"/>
  </w:style>
  <w:style w:type="paragraph" w:styleId="Verzeichnis2">
    <w:name w:val="toc 2"/>
    <w:basedOn w:val="Standard"/>
    <w:next w:val="Standard"/>
    <w:autoRedefine/>
    <w:uiPriority w:val="39"/>
    <w:unhideWhenUsed/>
    <w:rsid w:val="00D53265"/>
    <w:pPr>
      <w:tabs>
        <w:tab w:val="right" w:leader="dot" w:pos="6804"/>
      </w:tabs>
      <w:spacing w:after="100"/>
      <w:ind w:left="220"/>
    </w:pPr>
  </w:style>
  <w:style w:type="paragraph" w:customStyle="1" w:styleId="Code">
    <w:name w:val="Code"/>
    <w:basedOn w:val="Standard"/>
    <w:link w:val="CodeZchn"/>
    <w:qFormat/>
    <w:rsid w:val="00D458F3"/>
    <w:pPr>
      <w:spacing w:before="120" w:after="120" w:line="220" w:lineRule="exact"/>
      <w:ind w:left="170"/>
    </w:pPr>
    <w:rPr>
      <w:rFonts w:ascii="Times New Roman" w:hAnsi="Times New Roman"/>
    </w:rPr>
  </w:style>
  <w:style w:type="character" w:styleId="Zeilennummer">
    <w:name w:val="line number"/>
    <w:basedOn w:val="Absatz-Standardschriftart"/>
    <w:uiPriority w:val="99"/>
    <w:semiHidden/>
    <w:unhideWhenUsed/>
    <w:rsid w:val="008129AA"/>
  </w:style>
  <w:style w:type="character" w:customStyle="1" w:styleId="CodeZchn">
    <w:name w:val="Code Zchn"/>
    <w:basedOn w:val="Absatz-Standardschriftart"/>
    <w:link w:val="Code"/>
    <w:rsid w:val="00D458F3"/>
    <w:rPr>
      <w:rFonts w:ascii="Times New Roman" w:hAnsi="Times New Roman"/>
    </w:rPr>
  </w:style>
  <w:style w:type="table" w:styleId="Tabellenraster">
    <w:name w:val="Table Grid"/>
    <w:basedOn w:val="NormaleTabelle"/>
    <w:uiPriority w:val="59"/>
    <w:rsid w:val="00D83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3">
    <w:name w:val="toc 3"/>
    <w:basedOn w:val="Standard"/>
    <w:next w:val="Standard"/>
    <w:autoRedefine/>
    <w:uiPriority w:val="39"/>
    <w:unhideWhenUsed/>
    <w:rsid w:val="00B2263B"/>
    <w:pPr>
      <w:tabs>
        <w:tab w:val="right" w:leader="dot" w:pos="6804"/>
      </w:tabs>
      <w:spacing w:after="100"/>
      <w:ind w:left="440"/>
    </w:pPr>
  </w:style>
  <w:style w:type="character" w:styleId="BesuchterHyperlink">
    <w:name w:val="FollowedHyperlink"/>
    <w:basedOn w:val="Absatz-Standardschriftart"/>
    <w:uiPriority w:val="99"/>
    <w:semiHidden/>
    <w:unhideWhenUsed/>
    <w:rsid w:val="006D2085"/>
    <w:rPr>
      <w:color w:val="969696" w:themeColor="followedHyperlink"/>
      <w:u w:val="single"/>
    </w:rPr>
  </w:style>
  <w:style w:type="paragraph" w:styleId="Abbildungsverzeichnis">
    <w:name w:val="table of figures"/>
    <w:basedOn w:val="Standard"/>
    <w:next w:val="Standard"/>
    <w:uiPriority w:val="99"/>
    <w:unhideWhenUsed/>
    <w:rsid w:val="00CA2767"/>
    <w:pPr>
      <w:spacing w:after="120"/>
      <w:ind w:left="442" w:hanging="442"/>
    </w:pPr>
    <w:rPr>
      <w:rFonts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0799">
      <w:bodyDiv w:val="1"/>
      <w:marLeft w:val="0"/>
      <w:marRight w:val="0"/>
      <w:marTop w:val="0"/>
      <w:marBottom w:val="0"/>
      <w:divBdr>
        <w:top w:val="none" w:sz="0" w:space="0" w:color="auto"/>
        <w:left w:val="none" w:sz="0" w:space="0" w:color="auto"/>
        <w:bottom w:val="none" w:sz="0" w:space="0" w:color="auto"/>
        <w:right w:val="none" w:sz="0" w:space="0" w:color="auto"/>
      </w:divBdr>
    </w:div>
    <w:div w:id="295451986">
      <w:bodyDiv w:val="1"/>
      <w:marLeft w:val="0"/>
      <w:marRight w:val="0"/>
      <w:marTop w:val="0"/>
      <w:marBottom w:val="0"/>
      <w:divBdr>
        <w:top w:val="none" w:sz="0" w:space="0" w:color="auto"/>
        <w:left w:val="none" w:sz="0" w:space="0" w:color="auto"/>
        <w:bottom w:val="none" w:sz="0" w:space="0" w:color="auto"/>
        <w:right w:val="none" w:sz="0" w:space="0" w:color="auto"/>
      </w:divBdr>
    </w:div>
    <w:div w:id="321278284">
      <w:bodyDiv w:val="1"/>
      <w:marLeft w:val="0"/>
      <w:marRight w:val="0"/>
      <w:marTop w:val="0"/>
      <w:marBottom w:val="0"/>
      <w:divBdr>
        <w:top w:val="none" w:sz="0" w:space="0" w:color="auto"/>
        <w:left w:val="none" w:sz="0" w:space="0" w:color="auto"/>
        <w:bottom w:val="none" w:sz="0" w:space="0" w:color="auto"/>
        <w:right w:val="none" w:sz="0" w:space="0" w:color="auto"/>
      </w:divBdr>
      <w:divsChild>
        <w:div w:id="1055857303">
          <w:marLeft w:val="547"/>
          <w:marRight w:val="0"/>
          <w:marTop w:val="0"/>
          <w:marBottom w:val="0"/>
          <w:divBdr>
            <w:top w:val="none" w:sz="0" w:space="0" w:color="auto"/>
            <w:left w:val="none" w:sz="0" w:space="0" w:color="auto"/>
            <w:bottom w:val="none" w:sz="0" w:space="0" w:color="auto"/>
            <w:right w:val="none" w:sz="0" w:space="0" w:color="auto"/>
          </w:divBdr>
        </w:div>
      </w:divsChild>
    </w:div>
    <w:div w:id="324894487">
      <w:bodyDiv w:val="1"/>
      <w:marLeft w:val="0"/>
      <w:marRight w:val="0"/>
      <w:marTop w:val="0"/>
      <w:marBottom w:val="0"/>
      <w:divBdr>
        <w:top w:val="none" w:sz="0" w:space="0" w:color="auto"/>
        <w:left w:val="none" w:sz="0" w:space="0" w:color="auto"/>
        <w:bottom w:val="none" w:sz="0" w:space="0" w:color="auto"/>
        <w:right w:val="none" w:sz="0" w:space="0" w:color="auto"/>
      </w:divBdr>
    </w:div>
    <w:div w:id="403572854">
      <w:bodyDiv w:val="1"/>
      <w:marLeft w:val="0"/>
      <w:marRight w:val="0"/>
      <w:marTop w:val="0"/>
      <w:marBottom w:val="0"/>
      <w:divBdr>
        <w:top w:val="none" w:sz="0" w:space="0" w:color="auto"/>
        <w:left w:val="none" w:sz="0" w:space="0" w:color="auto"/>
        <w:bottom w:val="none" w:sz="0" w:space="0" w:color="auto"/>
        <w:right w:val="none" w:sz="0" w:space="0" w:color="auto"/>
      </w:divBdr>
    </w:div>
    <w:div w:id="503133255">
      <w:bodyDiv w:val="1"/>
      <w:marLeft w:val="0"/>
      <w:marRight w:val="0"/>
      <w:marTop w:val="0"/>
      <w:marBottom w:val="0"/>
      <w:divBdr>
        <w:top w:val="none" w:sz="0" w:space="0" w:color="auto"/>
        <w:left w:val="none" w:sz="0" w:space="0" w:color="auto"/>
        <w:bottom w:val="none" w:sz="0" w:space="0" w:color="auto"/>
        <w:right w:val="none" w:sz="0" w:space="0" w:color="auto"/>
      </w:divBdr>
    </w:div>
    <w:div w:id="702096695">
      <w:bodyDiv w:val="1"/>
      <w:marLeft w:val="0"/>
      <w:marRight w:val="0"/>
      <w:marTop w:val="0"/>
      <w:marBottom w:val="0"/>
      <w:divBdr>
        <w:top w:val="none" w:sz="0" w:space="0" w:color="auto"/>
        <w:left w:val="none" w:sz="0" w:space="0" w:color="auto"/>
        <w:bottom w:val="none" w:sz="0" w:space="0" w:color="auto"/>
        <w:right w:val="none" w:sz="0" w:space="0" w:color="auto"/>
      </w:divBdr>
    </w:div>
    <w:div w:id="858860803">
      <w:bodyDiv w:val="1"/>
      <w:marLeft w:val="0"/>
      <w:marRight w:val="0"/>
      <w:marTop w:val="0"/>
      <w:marBottom w:val="0"/>
      <w:divBdr>
        <w:top w:val="none" w:sz="0" w:space="0" w:color="auto"/>
        <w:left w:val="none" w:sz="0" w:space="0" w:color="auto"/>
        <w:bottom w:val="none" w:sz="0" w:space="0" w:color="auto"/>
        <w:right w:val="none" w:sz="0" w:space="0" w:color="auto"/>
      </w:divBdr>
    </w:div>
    <w:div w:id="936333177">
      <w:bodyDiv w:val="1"/>
      <w:marLeft w:val="0"/>
      <w:marRight w:val="0"/>
      <w:marTop w:val="0"/>
      <w:marBottom w:val="0"/>
      <w:divBdr>
        <w:top w:val="none" w:sz="0" w:space="0" w:color="auto"/>
        <w:left w:val="none" w:sz="0" w:space="0" w:color="auto"/>
        <w:bottom w:val="none" w:sz="0" w:space="0" w:color="auto"/>
        <w:right w:val="none" w:sz="0" w:space="0" w:color="auto"/>
      </w:divBdr>
    </w:div>
    <w:div w:id="1173497165">
      <w:bodyDiv w:val="1"/>
      <w:marLeft w:val="0"/>
      <w:marRight w:val="0"/>
      <w:marTop w:val="0"/>
      <w:marBottom w:val="0"/>
      <w:divBdr>
        <w:top w:val="none" w:sz="0" w:space="0" w:color="auto"/>
        <w:left w:val="none" w:sz="0" w:space="0" w:color="auto"/>
        <w:bottom w:val="none" w:sz="0" w:space="0" w:color="auto"/>
        <w:right w:val="none" w:sz="0" w:space="0" w:color="auto"/>
      </w:divBdr>
    </w:div>
    <w:div w:id="1318416674">
      <w:bodyDiv w:val="1"/>
      <w:marLeft w:val="0"/>
      <w:marRight w:val="0"/>
      <w:marTop w:val="0"/>
      <w:marBottom w:val="0"/>
      <w:divBdr>
        <w:top w:val="none" w:sz="0" w:space="0" w:color="auto"/>
        <w:left w:val="none" w:sz="0" w:space="0" w:color="auto"/>
        <w:bottom w:val="none" w:sz="0" w:space="0" w:color="auto"/>
        <w:right w:val="none" w:sz="0" w:space="0" w:color="auto"/>
      </w:divBdr>
    </w:div>
    <w:div w:id="1355811412">
      <w:bodyDiv w:val="1"/>
      <w:marLeft w:val="0"/>
      <w:marRight w:val="0"/>
      <w:marTop w:val="0"/>
      <w:marBottom w:val="0"/>
      <w:divBdr>
        <w:top w:val="none" w:sz="0" w:space="0" w:color="auto"/>
        <w:left w:val="none" w:sz="0" w:space="0" w:color="auto"/>
        <w:bottom w:val="none" w:sz="0" w:space="0" w:color="auto"/>
        <w:right w:val="none" w:sz="0" w:space="0" w:color="auto"/>
      </w:divBdr>
    </w:div>
    <w:div w:id="1660113159">
      <w:bodyDiv w:val="1"/>
      <w:marLeft w:val="0"/>
      <w:marRight w:val="0"/>
      <w:marTop w:val="0"/>
      <w:marBottom w:val="0"/>
      <w:divBdr>
        <w:top w:val="none" w:sz="0" w:space="0" w:color="auto"/>
        <w:left w:val="none" w:sz="0" w:space="0" w:color="auto"/>
        <w:bottom w:val="none" w:sz="0" w:space="0" w:color="auto"/>
        <w:right w:val="none" w:sz="0" w:space="0" w:color="auto"/>
      </w:divBdr>
    </w:div>
    <w:div w:id="1831821893">
      <w:bodyDiv w:val="1"/>
      <w:marLeft w:val="0"/>
      <w:marRight w:val="0"/>
      <w:marTop w:val="0"/>
      <w:marBottom w:val="0"/>
      <w:divBdr>
        <w:top w:val="none" w:sz="0" w:space="0" w:color="auto"/>
        <w:left w:val="none" w:sz="0" w:space="0" w:color="auto"/>
        <w:bottom w:val="none" w:sz="0" w:space="0" w:color="auto"/>
        <w:right w:val="none" w:sz="0" w:space="0" w:color="auto"/>
      </w:divBdr>
    </w:div>
    <w:div w:id="1855149068">
      <w:bodyDiv w:val="1"/>
      <w:marLeft w:val="0"/>
      <w:marRight w:val="0"/>
      <w:marTop w:val="0"/>
      <w:marBottom w:val="0"/>
      <w:divBdr>
        <w:top w:val="none" w:sz="0" w:space="0" w:color="auto"/>
        <w:left w:val="none" w:sz="0" w:space="0" w:color="auto"/>
        <w:bottom w:val="none" w:sz="0" w:space="0" w:color="auto"/>
        <w:right w:val="none" w:sz="0" w:space="0" w:color="auto"/>
      </w:divBdr>
      <w:divsChild>
        <w:div w:id="878274540">
          <w:marLeft w:val="547"/>
          <w:marRight w:val="0"/>
          <w:marTop w:val="0"/>
          <w:marBottom w:val="0"/>
          <w:divBdr>
            <w:top w:val="none" w:sz="0" w:space="0" w:color="auto"/>
            <w:left w:val="none" w:sz="0" w:space="0" w:color="auto"/>
            <w:bottom w:val="none" w:sz="0" w:space="0" w:color="auto"/>
            <w:right w:val="none" w:sz="0" w:space="0" w:color="auto"/>
          </w:divBdr>
        </w:div>
      </w:divsChild>
    </w:div>
    <w:div w:id="1879662123">
      <w:bodyDiv w:val="1"/>
      <w:marLeft w:val="0"/>
      <w:marRight w:val="0"/>
      <w:marTop w:val="0"/>
      <w:marBottom w:val="0"/>
      <w:divBdr>
        <w:top w:val="none" w:sz="0" w:space="0" w:color="auto"/>
        <w:left w:val="none" w:sz="0" w:space="0" w:color="auto"/>
        <w:bottom w:val="none" w:sz="0" w:space="0" w:color="auto"/>
        <w:right w:val="none" w:sz="0" w:space="0" w:color="auto"/>
      </w:divBdr>
    </w:div>
    <w:div w:id="207520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8.png"/><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image" Target="media/image7.png"/><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image" Target="media/image10.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media/image22.pn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image" Target="media/image18.jpg"/><Relationship Id="rId57"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image" Target="media/image13.jpeg"/><Relationship Id="rId52" Type="http://schemas.openxmlformats.org/officeDocument/2006/relationships/image" Target="media/image21.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image" Target="media/image12.png"/><Relationship Id="rId48" Type="http://schemas.openxmlformats.org/officeDocument/2006/relationships/image" Target="media/image17.jpeg"/><Relationship Id="rId56" Type="http://schemas.openxmlformats.org/officeDocument/2006/relationships/image" Target="media/image25.png"/><Relationship Id="rId8" Type="http://schemas.openxmlformats.org/officeDocument/2006/relationships/footnotes" Target="footnotes.xml"/><Relationship Id="rId51" Type="http://schemas.openxmlformats.org/officeDocument/2006/relationships/image" Target="media/image20.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AppData\Roaming\Microsoft\Templates\Bericht%20(Design%20Wichtig).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1" Type="http://schemas.openxmlformats.org/officeDocument/2006/relationships/image" Target="../media/image3.jpe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AD3B59-E74A-4353-A9EA-218BC706DD89}" type="doc">
      <dgm:prSet loTypeId="urn:microsoft.com/office/officeart/2005/8/layout/vList3" loCatId="list" qsTypeId="urn:microsoft.com/office/officeart/2005/8/quickstyle/simple1" qsCatId="simple" csTypeId="urn:microsoft.com/office/officeart/2005/8/colors/accent1_2" csCatId="accent1" phldr="1"/>
      <dgm:spPr/>
    </dgm:pt>
    <dgm:pt modelId="{193C3B47-BB85-4DD9-BDDC-C4E86D625AF2}">
      <dgm:prSet phldrT="[Text]" custT="1"/>
      <dgm:spPr/>
      <dgm:t>
        <a:bodyPr/>
        <a:lstStyle/>
        <a:p>
          <a:r>
            <a:rPr lang="de-CH" sz="1100"/>
            <a:t>Team</a:t>
          </a:r>
        </a:p>
      </dgm:t>
    </dgm:pt>
    <dgm:pt modelId="{BE4DAFA9-9D60-4804-836E-A05E4CADAF25}" type="parTrans" cxnId="{6934B802-D3FA-4606-9CDD-BB5EA46BE954}">
      <dgm:prSet/>
      <dgm:spPr/>
      <dgm:t>
        <a:bodyPr/>
        <a:lstStyle/>
        <a:p>
          <a:endParaRPr lang="de-CH"/>
        </a:p>
      </dgm:t>
    </dgm:pt>
    <dgm:pt modelId="{39AE7D45-650A-4446-B4D6-C924F9C9F62A}" type="sibTrans" cxnId="{6934B802-D3FA-4606-9CDD-BB5EA46BE954}">
      <dgm:prSet/>
      <dgm:spPr/>
      <dgm:t>
        <a:bodyPr/>
        <a:lstStyle/>
        <a:p>
          <a:endParaRPr lang="de-CH"/>
        </a:p>
      </dgm:t>
    </dgm:pt>
    <dgm:pt modelId="{96F1A6B5-AFEE-4EAB-84D5-96CEECEB8371}" type="pres">
      <dgm:prSet presAssocID="{27AD3B59-E74A-4353-A9EA-218BC706DD89}" presName="linearFlow" presStyleCnt="0">
        <dgm:presLayoutVars>
          <dgm:dir/>
          <dgm:resizeHandles val="exact"/>
        </dgm:presLayoutVars>
      </dgm:prSet>
      <dgm:spPr/>
    </dgm:pt>
    <dgm:pt modelId="{5C94FF54-1614-4D45-A11B-62C62145C78D}" type="pres">
      <dgm:prSet presAssocID="{193C3B47-BB85-4DD9-BDDC-C4E86D625AF2}" presName="composite" presStyleCnt="0"/>
      <dgm:spPr/>
    </dgm:pt>
    <dgm:pt modelId="{39D01FAF-79D5-4762-9C79-7D71156921B7}" type="pres">
      <dgm:prSet presAssocID="{193C3B47-BB85-4DD9-BDDC-C4E86D625AF2}" presName="imgShp"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CE566C72-89A3-414D-AC84-8ED3E7C6341B}" type="pres">
      <dgm:prSet presAssocID="{193C3B47-BB85-4DD9-BDDC-C4E86D625AF2}" presName="txShp" presStyleLbl="node1" presStyleIdx="0" presStyleCnt="1">
        <dgm:presLayoutVars>
          <dgm:bulletEnabled val="1"/>
        </dgm:presLayoutVars>
      </dgm:prSet>
      <dgm:spPr/>
      <dgm:t>
        <a:bodyPr/>
        <a:lstStyle/>
        <a:p>
          <a:endParaRPr lang="de-CH"/>
        </a:p>
      </dgm:t>
    </dgm:pt>
  </dgm:ptLst>
  <dgm:cxnLst>
    <dgm:cxn modelId="{27975894-828F-4F8E-8081-4B63E0AF113B}" type="presOf" srcId="{193C3B47-BB85-4DD9-BDDC-C4E86D625AF2}" destId="{CE566C72-89A3-414D-AC84-8ED3E7C6341B}" srcOrd="0" destOrd="0" presId="urn:microsoft.com/office/officeart/2005/8/layout/vList3"/>
    <dgm:cxn modelId="{6934B802-D3FA-4606-9CDD-BB5EA46BE954}" srcId="{27AD3B59-E74A-4353-A9EA-218BC706DD89}" destId="{193C3B47-BB85-4DD9-BDDC-C4E86D625AF2}" srcOrd="0" destOrd="0" parTransId="{BE4DAFA9-9D60-4804-836E-A05E4CADAF25}" sibTransId="{39AE7D45-650A-4446-B4D6-C924F9C9F62A}"/>
    <dgm:cxn modelId="{30E39F76-3A85-443A-9B78-8662E57CEFD8}" type="presOf" srcId="{27AD3B59-E74A-4353-A9EA-218BC706DD89}" destId="{96F1A6B5-AFEE-4EAB-84D5-96CEECEB8371}" srcOrd="0" destOrd="0" presId="urn:microsoft.com/office/officeart/2005/8/layout/vList3"/>
    <dgm:cxn modelId="{3167C8FB-0890-487E-B6BE-463CBF23E601}" type="presParOf" srcId="{96F1A6B5-AFEE-4EAB-84D5-96CEECEB8371}" destId="{5C94FF54-1614-4D45-A11B-62C62145C78D}" srcOrd="0" destOrd="0" presId="urn:microsoft.com/office/officeart/2005/8/layout/vList3"/>
    <dgm:cxn modelId="{C842E18B-DAB9-4B10-AC58-5FA5279DCF49}" type="presParOf" srcId="{5C94FF54-1614-4D45-A11B-62C62145C78D}" destId="{39D01FAF-79D5-4762-9C79-7D71156921B7}" srcOrd="0" destOrd="0" presId="urn:microsoft.com/office/officeart/2005/8/layout/vList3"/>
    <dgm:cxn modelId="{D376317E-146A-4FF6-A709-DB1EDF411957}" type="presParOf" srcId="{5C94FF54-1614-4D45-A11B-62C62145C78D}" destId="{CE566C72-89A3-414D-AC84-8ED3E7C6341B}" srcOrd="1" destOrd="0" presId="urn:microsoft.com/office/officeart/2005/8/layout/v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AE6B9C-1DE3-479F-AE13-AB422955FD49}" type="doc">
      <dgm:prSet loTypeId="urn:microsoft.com/office/officeart/2005/8/layout/vList3" loCatId="list" qsTypeId="urn:microsoft.com/office/officeart/2005/8/quickstyle/simple1" qsCatId="simple" csTypeId="urn:microsoft.com/office/officeart/2005/8/colors/accent1_2" csCatId="accent1" phldr="1"/>
      <dgm:spPr/>
    </dgm:pt>
    <dgm:pt modelId="{F924045E-B736-48A4-9D96-084AE0A97E53}">
      <dgm:prSet phldrT="[Text]" custT="1"/>
      <dgm:spPr/>
      <dgm:t>
        <a:bodyPr/>
        <a:lstStyle/>
        <a:p>
          <a:r>
            <a:rPr lang="de-CH" sz="1100"/>
            <a:t>Einzel</a:t>
          </a:r>
        </a:p>
      </dgm:t>
    </dgm:pt>
    <dgm:pt modelId="{B70274C3-BDE5-4F10-ACE9-8CFEBC0DB190}" type="parTrans" cxnId="{0FE809E1-60A4-4307-B713-C86A7D948C29}">
      <dgm:prSet/>
      <dgm:spPr/>
      <dgm:t>
        <a:bodyPr/>
        <a:lstStyle/>
        <a:p>
          <a:endParaRPr lang="de-CH"/>
        </a:p>
      </dgm:t>
    </dgm:pt>
    <dgm:pt modelId="{DA2B47D1-2EAE-4D1F-9E52-5D9B78B15F75}" type="sibTrans" cxnId="{0FE809E1-60A4-4307-B713-C86A7D948C29}">
      <dgm:prSet/>
      <dgm:spPr/>
      <dgm:t>
        <a:bodyPr/>
        <a:lstStyle/>
        <a:p>
          <a:endParaRPr lang="de-CH"/>
        </a:p>
      </dgm:t>
    </dgm:pt>
    <dgm:pt modelId="{69E2093F-F580-434F-8293-0FB0E8A8DF0B}" type="pres">
      <dgm:prSet presAssocID="{7DAE6B9C-1DE3-479F-AE13-AB422955FD49}" presName="linearFlow" presStyleCnt="0">
        <dgm:presLayoutVars>
          <dgm:dir/>
          <dgm:resizeHandles val="exact"/>
        </dgm:presLayoutVars>
      </dgm:prSet>
      <dgm:spPr/>
    </dgm:pt>
    <dgm:pt modelId="{4CEC55B6-DA47-42E7-8499-C9F419B4A014}" type="pres">
      <dgm:prSet presAssocID="{F924045E-B736-48A4-9D96-084AE0A97E53}" presName="composite" presStyleCnt="0"/>
      <dgm:spPr/>
    </dgm:pt>
    <dgm:pt modelId="{F0D94FEC-8054-4320-901B-AFF743CB1300}" type="pres">
      <dgm:prSet presAssocID="{F924045E-B736-48A4-9D96-084AE0A97E53}" presName="imgShp"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E1E663B0-D399-478C-916C-0BE22018AE1C}" type="pres">
      <dgm:prSet presAssocID="{F924045E-B736-48A4-9D96-084AE0A97E53}" presName="txShp" presStyleLbl="node1" presStyleIdx="0" presStyleCnt="1">
        <dgm:presLayoutVars>
          <dgm:bulletEnabled val="1"/>
        </dgm:presLayoutVars>
      </dgm:prSet>
      <dgm:spPr/>
      <dgm:t>
        <a:bodyPr/>
        <a:lstStyle/>
        <a:p>
          <a:endParaRPr lang="de-CH"/>
        </a:p>
      </dgm:t>
    </dgm:pt>
  </dgm:ptLst>
  <dgm:cxnLst>
    <dgm:cxn modelId="{B736F503-68BA-45EA-905F-3116CF10C6CA}" type="presOf" srcId="{F924045E-B736-48A4-9D96-084AE0A97E53}" destId="{E1E663B0-D399-478C-916C-0BE22018AE1C}" srcOrd="0" destOrd="0" presId="urn:microsoft.com/office/officeart/2005/8/layout/vList3"/>
    <dgm:cxn modelId="{5181A81C-41C6-4421-BED7-2F70C90A7FC7}" type="presOf" srcId="{7DAE6B9C-1DE3-479F-AE13-AB422955FD49}" destId="{69E2093F-F580-434F-8293-0FB0E8A8DF0B}" srcOrd="0" destOrd="0" presId="urn:microsoft.com/office/officeart/2005/8/layout/vList3"/>
    <dgm:cxn modelId="{0FE809E1-60A4-4307-B713-C86A7D948C29}" srcId="{7DAE6B9C-1DE3-479F-AE13-AB422955FD49}" destId="{F924045E-B736-48A4-9D96-084AE0A97E53}" srcOrd="0" destOrd="0" parTransId="{B70274C3-BDE5-4F10-ACE9-8CFEBC0DB190}" sibTransId="{DA2B47D1-2EAE-4D1F-9E52-5D9B78B15F75}"/>
    <dgm:cxn modelId="{F7C0863D-3C67-4351-B5C9-48ACB7E96036}" type="presParOf" srcId="{69E2093F-F580-434F-8293-0FB0E8A8DF0B}" destId="{4CEC55B6-DA47-42E7-8499-C9F419B4A014}" srcOrd="0" destOrd="0" presId="urn:microsoft.com/office/officeart/2005/8/layout/vList3"/>
    <dgm:cxn modelId="{4D9E83F8-73D5-4455-ADDA-62F44AAF1893}" type="presParOf" srcId="{4CEC55B6-DA47-42E7-8499-C9F419B4A014}" destId="{F0D94FEC-8054-4320-901B-AFF743CB1300}" srcOrd="0" destOrd="0" presId="urn:microsoft.com/office/officeart/2005/8/layout/vList3"/>
    <dgm:cxn modelId="{00EC67B9-B6B5-4F9F-8617-B7F1F250FAE7}" type="presParOf" srcId="{4CEC55B6-DA47-42E7-8499-C9F419B4A014}" destId="{E1E663B0-D399-478C-916C-0BE22018AE1C}"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1AEC1B-DAED-4DDA-AA28-054DFE7B88FF}" type="doc">
      <dgm:prSet loTypeId="urn:microsoft.com/office/officeart/2005/8/layout/vList3" loCatId="list" qsTypeId="urn:microsoft.com/office/officeart/2005/8/quickstyle/simple1" qsCatId="simple" csTypeId="urn:microsoft.com/office/officeart/2005/8/colors/accent1_2" csCatId="accent1" phldr="1"/>
      <dgm:spPr/>
    </dgm:pt>
    <dgm:pt modelId="{26C2C892-DF2A-4492-80E6-FEA59CA8B8E0}">
      <dgm:prSet phldrT="[Text]" custT="1"/>
      <dgm:spPr/>
      <dgm:t>
        <a:bodyPr/>
        <a:lstStyle/>
        <a:p>
          <a:r>
            <a:rPr lang="de-CH" sz="1100"/>
            <a:t>Team</a:t>
          </a:r>
        </a:p>
      </dgm:t>
    </dgm:pt>
    <dgm:pt modelId="{F042C92D-B360-4B4A-882B-E83167945F17}" type="parTrans" cxnId="{071C5B40-4C33-4905-AC20-2A45B7A49564}">
      <dgm:prSet/>
      <dgm:spPr/>
      <dgm:t>
        <a:bodyPr/>
        <a:lstStyle/>
        <a:p>
          <a:endParaRPr lang="de-CH"/>
        </a:p>
      </dgm:t>
    </dgm:pt>
    <dgm:pt modelId="{4DDB3BA5-3BDD-4C4A-89A9-6E51EC79CFA8}" type="sibTrans" cxnId="{071C5B40-4C33-4905-AC20-2A45B7A49564}">
      <dgm:prSet/>
      <dgm:spPr/>
      <dgm:t>
        <a:bodyPr/>
        <a:lstStyle/>
        <a:p>
          <a:endParaRPr lang="de-CH"/>
        </a:p>
      </dgm:t>
    </dgm:pt>
    <dgm:pt modelId="{B2E2D3E5-4C5B-4FA8-9444-F7653E387BF2}" type="pres">
      <dgm:prSet presAssocID="{121AEC1B-DAED-4DDA-AA28-054DFE7B88FF}" presName="linearFlow" presStyleCnt="0">
        <dgm:presLayoutVars>
          <dgm:dir/>
          <dgm:resizeHandles val="exact"/>
        </dgm:presLayoutVars>
      </dgm:prSet>
      <dgm:spPr/>
    </dgm:pt>
    <dgm:pt modelId="{22629A40-0CDF-4D57-9DBC-77DC871D459B}" type="pres">
      <dgm:prSet presAssocID="{26C2C892-DF2A-4492-80E6-FEA59CA8B8E0}" presName="composite" presStyleCnt="0"/>
      <dgm:spPr/>
    </dgm:pt>
    <dgm:pt modelId="{0E55795A-71FC-41FE-BD3A-65AE75795C91}" type="pres">
      <dgm:prSet presAssocID="{26C2C892-DF2A-4492-80E6-FEA59CA8B8E0}" presName="imgShp"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96B5386E-BC87-464A-BCC2-0291AD729893}" type="pres">
      <dgm:prSet presAssocID="{26C2C892-DF2A-4492-80E6-FEA59CA8B8E0}" presName="txShp" presStyleLbl="node1" presStyleIdx="0" presStyleCnt="1">
        <dgm:presLayoutVars>
          <dgm:bulletEnabled val="1"/>
        </dgm:presLayoutVars>
      </dgm:prSet>
      <dgm:spPr/>
      <dgm:t>
        <a:bodyPr/>
        <a:lstStyle/>
        <a:p>
          <a:endParaRPr lang="de-CH"/>
        </a:p>
      </dgm:t>
    </dgm:pt>
  </dgm:ptLst>
  <dgm:cxnLst>
    <dgm:cxn modelId="{071C5B40-4C33-4905-AC20-2A45B7A49564}" srcId="{121AEC1B-DAED-4DDA-AA28-054DFE7B88FF}" destId="{26C2C892-DF2A-4492-80E6-FEA59CA8B8E0}" srcOrd="0" destOrd="0" parTransId="{F042C92D-B360-4B4A-882B-E83167945F17}" sibTransId="{4DDB3BA5-3BDD-4C4A-89A9-6E51EC79CFA8}"/>
    <dgm:cxn modelId="{1AB64881-5809-496F-BA17-0D4FE86525B9}" type="presOf" srcId="{121AEC1B-DAED-4DDA-AA28-054DFE7B88FF}" destId="{B2E2D3E5-4C5B-4FA8-9444-F7653E387BF2}" srcOrd="0" destOrd="0" presId="urn:microsoft.com/office/officeart/2005/8/layout/vList3"/>
    <dgm:cxn modelId="{EB8BA753-C59A-4DF3-B108-2C7E65D2F087}" type="presOf" srcId="{26C2C892-DF2A-4492-80E6-FEA59CA8B8E0}" destId="{96B5386E-BC87-464A-BCC2-0291AD729893}" srcOrd="0" destOrd="0" presId="urn:microsoft.com/office/officeart/2005/8/layout/vList3"/>
    <dgm:cxn modelId="{FB31071D-3415-48A2-B456-EFE50CE6227F}" type="presParOf" srcId="{B2E2D3E5-4C5B-4FA8-9444-F7653E387BF2}" destId="{22629A40-0CDF-4D57-9DBC-77DC871D459B}" srcOrd="0" destOrd="0" presId="urn:microsoft.com/office/officeart/2005/8/layout/vList3"/>
    <dgm:cxn modelId="{EF54EED3-1B82-46B8-A660-ECFF7032A6E6}" type="presParOf" srcId="{22629A40-0CDF-4D57-9DBC-77DC871D459B}" destId="{0E55795A-71FC-41FE-BD3A-65AE75795C91}" srcOrd="0" destOrd="0" presId="urn:microsoft.com/office/officeart/2005/8/layout/vList3"/>
    <dgm:cxn modelId="{5C543739-D0E8-433B-A817-731203B75D77}" type="presParOf" srcId="{22629A40-0CDF-4D57-9DBC-77DC871D459B}" destId="{96B5386E-BC87-464A-BCC2-0291AD729893}"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318843-09D0-46D1-B17D-767442F21E07}" type="doc">
      <dgm:prSet loTypeId="urn:microsoft.com/office/officeart/2005/8/layout/vList3" loCatId="list" qsTypeId="urn:microsoft.com/office/officeart/2005/8/quickstyle/simple1" qsCatId="simple" csTypeId="urn:microsoft.com/office/officeart/2005/8/colors/accent1_2" csCatId="accent1" phldr="1"/>
      <dgm:spPr/>
    </dgm:pt>
    <dgm:pt modelId="{51D022A6-C8A3-4D4D-9A27-39ACCE836209}">
      <dgm:prSet phldrT="[Text]" custT="1"/>
      <dgm:spPr/>
      <dgm:t>
        <a:bodyPr/>
        <a:lstStyle/>
        <a:p>
          <a:r>
            <a:rPr lang="de-CH" sz="1100"/>
            <a:t>Team</a:t>
          </a:r>
        </a:p>
      </dgm:t>
    </dgm:pt>
    <dgm:pt modelId="{151421CA-C976-4F7F-9861-E98DA0D61986}" type="parTrans" cxnId="{B17FEA2C-A5AD-4195-8C71-B93DB4F01900}">
      <dgm:prSet/>
      <dgm:spPr/>
    </dgm:pt>
    <dgm:pt modelId="{5D29736A-5D43-4229-8C66-4BE28F6E14B3}" type="sibTrans" cxnId="{B17FEA2C-A5AD-4195-8C71-B93DB4F01900}">
      <dgm:prSet/>
      <dgm:spPr/>
    </dgm:pt>
    <dgm:pt modelId="{D324760B-3116-4320-AC44-6C5C303C98DD}" type="pres">
      <dgm:prSet presAssocID="{81318843-09D0-46D1-B17D-767442F21E07}" presName="linearFlow" presStyleCnt="0">
        <dgm:presLayoutVars>
          <dgm:dir/>
          <dgm:resizeHandles val="exact"/>
        </dgm:presLayoutVars>
      </dgm:prSet>
      <dgm:spPr/>
    </dgm:pt>
    <dgm:pt modelId="{D4E6A256-5531-4887-80EA-5C4DE7D9BD0F}" type="pres">
      <dgm:prSet presAssocID="{51D022A6-C8A3-4D4D-9A27-39ACCE836209}" presName="composite" presStyleCnt="0"/>
      <dgm:spPr/>
    </dgm:pt>
    <dgm:pt modelId="{CF278005-4D95-4981-B308-55B9820C6B8E}" type="pres">
      <dgm:prSet presAssocID="{51D022A6-C8A3-4D4D-9A27-39ACCE836209}" presName="imgShp"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6344F873-AC8C-4FB4-99D9-D11348C9E0BB}" type="pres">
      <dgm:prSet presAssocID="{51D022A6-C8A3-4D4D-9A27-39ACCE836209}" presName="txShp" presStyleLbl="node1" presStyleIdx="0" presStyleCnt="1">
        <dgm:presLayoutVars>
          <dgm:bulletEnabled val="1"/>
        </dgm:presLayoutVars>
      </dgm:prSet>
      <dgm:spPr/>
      <dgm:t>
        <a:bodyPr/>
        <a:lstStyle/>
        <a:p>
          <a:endParaRPr lang="de-CH"/>
        </a:p>
      </dgm:t>
    </dgm:pt>
  </dgm:ptLst>
  <dgm:cxnLst>
    <dgm:cxn modelId="{B17FEA2C-A5AD-4195-8C71-B93DB4F01900}" srcId="{81318843-09D0-46D1-B17D-767442F21E07}" destId="{51D022A6-C8A3-4D4D-9A27-39ACCE836209}" srcOrd="0" destOrd="0" parTransId="{151421CA-C976-4F7F-9861-E98DA0D61986}" sibTransId="{5D29736A-5D43-4229-8C66-4BE28F6E14B3}"/>
    <dgm:cxn modelId="{8B92FDB2-6D96-4A73-99B6-7D67607718EB}" type="presOf" srcId="{81318843-09D0-46D1-B17D-767442F21E07}" destId="{D324760B-3116-4320-AC44-6C5C303C98DD}" srcOrd="0" destOrd="0" presId="urn:microsoft.com/office/officeart/2005/8/layout/vList3"/>
    <dgm:cxn modelId="{F27ABC29-192B-4170-B84B-766A6BC169D1}" type="presOf" srcId="{51D022A6-C8A3-4D4D-9A27-39ACCE836209}" destId="{6344F873-AC8C-4FB4-99D9-D11348C9E0BB}" srcOrd="0" destOrd="0" presId="urn:microsoft.com/office/officeart/2005/8/layout/vList3"/>
    <dgm:cxn modelId="{731F1E1C-DDB9-4236-81D5-7B3F76993465}" type="presParOf" srcId="{D324760B-3116-4320-AC44-6C5C303C98DD}" destId="{D4E6A256-5531-4887-80EA-5C4DE7D9BD0F}" srcOrd="0" destOrd="0" presId="urn:microsoft.com/office/officeart/2005/8/layout/vList3"/>
    <dgm:cxn modelId="{2BEAD3F6-4274-4511-A17B-A127ED039927}" type="presParOf" srcId="{D4E6A256-5531-4887-80EA-5C4DE7D9BD0F}" destId="{CF278005-4D95-4981-B308-55B9820C6B8E}" srcOrd="0" destOrd="0" presId="urn:microsoft.com/office/officeart/2005/8/layout/vList3"/>
    <dgm:cxn modelId="{70BFFA1D-8463-4B1E-80DE-3D37DDCA0A31}" type="presParOf" srcId="{D4E6A256-5531-4887-80EA-5C4DE7D9BD0F}" destId="{6344F873-AC8C-4FB4-99D9-D11348C9E0BB}"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3489C21-A7C0-429E-843E-94612AE1BEF9}" type="doc">
      <dgm:prSet loTypeId="urn:microsoft.com/office/officeart/2005/8/layout/vList3" loCatId="list" qsTypeId="urn:microsoft.com/office/officeart/2005/8/quickstyle/simple1" qsCatId="simple" csTypeId="urn:microsoft.com/office/officeart/2005/8/colors/accent1_2" csCatId="accent1" phldr="1"/>
      <dgm:spPr/>
    </dgm:pt>
    <dgm:pt modelId="{904707CD-937F-4E07-B7D0-B19CE5D49B63}">
      <dgm:prSet phldrT="[Text]" custT="1"/>
      <dgm:spPr/>
      <dgm:t>
        <a:bodyPr/>
        <a:lstStyle/>
        <a:p>
          <a:r>
            <a:rPr lang="de-CH" sz="1100"/>
            <a:t>Plenum</a:t>
          </a:r>
        </a:p>
      </dgm:t>
    </dgm:pt>
    <dgm:pt modelId="{6E57A090-BA3E-448D-A9FC-E6DB05123EDD}" type="parTrans" cxnId="{10945247-078B-43AE-BE97-B4BAF797722F}">
      <dgm:prSet/>
      <dgm:spPr/>
      <dgm:t>
        <a:bodyPr/>
        <a:lstStyle/>
        <a:p>
          <a:endParaRPr lang="de-CH"/>
        </a:p>
      </dgm:t>
    </dgm:pt>
    <dgm:pt modelId="{BFCF1E7B-BB64-4DE2-879F-88FF84B05A31}" type="sibTrans" cxnId="{10945247-078B-43AE-BE97-B4BAF797722F}">
      <dgm:prSet/>
      <dgm:spPr/>
      <dgm:t>
        <a:bodyPr/>
        <a:lstStyle/>
        <a:p>
          <a:endParaRPr lang="de-CH"/>
        </a:p>
      </dgm:t>
    </dgm:pt>
    <dgm:pt modelId="{1B2E0005-E5B3-4A66-9965-A44C2683E152}" type="pres">
      <dgm:prSet presAssocID="{D3489C21-A7C0-429E-843E-94612AE1BEF9}" presName="linearFlow" presStyleCnt="0">
        <dgm:presLayoutVars>
          <dgm:dir/>
          <dgm:resizeHandles val="exact"/>
        </dgm:presLayoutVars>
      </dgm:prSet>
      <dgm:spPr/>
    </dgm:pt>
    <dgm:pt modelId="{4243968A-70A8-4610-A342-EDD533ECACFB}" type="pres">
      <dgm:prSet presAssocID="{904707CD-937F-4E07-B7D0-B19CE5D49B63}" presName="composite" presStyleCnt="0"/>
      <dgm:spPr/>
    </dgm:pt>
    <dgm:pt modelId="{0F2316C4-3099-4385-A00F-0CB4FADB43DB}" type="pres">
      <dgm:prSet presAssocID="{904707CD-937F-4E07-B7D0-B19CE5D49B63}" presName="imgShp" presStyleLbl="fgImgPlace1" presStyleIdx="0" presStyleCnt="1" custScaleX="10286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dgm:spPr>
    </dgm:pt>
    <dgm:pt modelId="{4F1DFA85-1586-46DD-9B07-99285BC43796}" type="pres">
      <dgm:prSet presAssocID="{904707CD-937F-4E07-B7D0-B19CE5D49B63}" presName="txShp" presStyleLbl="node1" presStyleIdx="0" presStyleCnt="1">
        <dgm:presLayoutVars>
          <dgm:bulletEnabled val="1"/>
        </dgm:presLayoutVars>
      </dgm:prSet>
      <dgm:spPr/>
      <dgm:t>
        <a:bodyPr/>
        <a:lstStyle/>
        <a:p>
          <a:endParaRPr lang="de-CH"/>
        </a:p>
      </dgm:t>
    </dgm:pt>
  </dgm:ptLst>
  <dgm:cxnLst>
    <dgm:cxn modelId="{59F5EF0E-BA09-453D-A555-DFC4E94196E1}" type="presOf" srcId="{D3489C21-A7C0-429E-843E-94612AE1BEF9}" destId="{1B2E0005-E5B3-4A66-9965-A44C2683E152}" srcOrd="0" destOrd="0" presId="urn:microsoft.com/office/officeart/2005/8/layout/vList3"/>
    <dgm:cxn modelId="{10945247-078B-43AE-BE97-B4BAF797722F}" srcId="{D3489C21-A7C0-429E-843E-94612AE1BEF9}" destId="{904707CD-937F-4E07-B7D0-B19CE5D49B63}" srcOrd="0" destOrd="0" parTransId="{6E57A090-BA3E-448D-A9FC-E6DB05123EDD}" sibTransId="{BFCF1E7B-BB64-4DE2-879F-88FF84B05A31}"/>
    <dgm:cxn modelId="{55664664-2EC8-47E3-9C6C-188825B75289}" type="presOf" srcId="{904707CD-937F-4E07-B7D0-B19CE5D49B63}" destId="{4F1DFA85-1586-46DD-9B07-99285BC43796}" srcOrd="0" destOrd="0" presId="urn:microsoft.com/office/officeart/2005/8/layout/vList3"/>
    <dgm:cxn modelId="{BB37B85D-7B1B-4AAA-8A57-CDE4A32D1698}" type="presParOf" srcId="{1B2E0005-E5B3-4A66-9965-A44C2683E152}" destId="{4243968A-70A8-4610-A342-EDD533ECACFB}" srcOrd="0" destOrd="0" presId="urn:microsoft.com/office/officeart/2005/8/layout/vList3"/>
    <dgm:cxn modelId="{27979EA0-B289-44A7-9FC6-18756A416921}" type="presParOf" srcId="{4243968A-70A8-4610-A342-EDD533ECACFB}" destId="{0F2316C4-3099-4385-A00F-0CB4FADB43DB}" srcOrd="0" destOrd="0" presId="urn:microsoft.com/office/officeart/2005/8/layout/vList3"/>
    <dgm:cxn modelId="{D4E72875-B7CD-43B7-A8B7-6F16389217E2}" type="presParOf" srcId="{4243968A-70A8-4610-A342-EDD533ECACFB}" destId="{4F1DFA85-1586-46DD-9B07-99285BC43796}" srcOrd="1" destOrd="0" presId="urn:microsoft.com/office/officeart/2005/8/layout/v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66C72-89A3-414D-AC84-8ED3E7C6341B}">
      <dsp:nvSpPr>
        <dsp:cNvPr id="0" name=""/>
        <dsp:cNvSpPr/>
      </dsp:nvSpPr>
      <dsp:spPr>
        <a:xfrm rot="10800000">
          <a:off x="328500" y="215339"/>
          <a:ext cx="869464" cy="438000"/>
        </a:xfrm>
        <a:prstGeom prst="homePlate">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3146" tIns="41910" rIns="78232" bIns="41910" numCol="1" spcCol="1270" anchor="ctr" anchorCtr="0">
          <a:noAutofit/>
        </a:bodyPr>
        <a:lstStyle/>
        <a:p>
          <a:pPr lvl="0" algn="ctr" defTabSz="488950">
            <a:lnSpc>
              <a:spcPct val="90000"/>
            </a:lnSpc>
            <a:spcBef>
              <a:spcPct val="0"/>
            </a:spcBef>
            <a:spcAft>
              <a:spcPct val="35000"/>
            </a:spcAft>
          </a:pPr>
          <a:r>
            <a:rPr lang="de-CH" sz="1100" kern="1200"/>
            <a:t>Team</a:t>
          </a:r>
        </a:p>
      </dsp:txBody>
      <dsp:txXfrm rot="10800000">
        <a:off x="438000" y="215339"/>
        <a:ext cx="759964" cy="438000"/>
      </dsp:txXfrm>
    </dsp:sp>
    <dsp:sp modelId="{39D01FAF-79D5-4762-9C79-7D71156921B7}">
      <dsp:nvSpPr>
        <dsp:cNvPr id="0" name=""/>
        <dsp:cNvSpPr/>
      </dsp:nvSpPr>
      <dsp:spPr>
        <a:xfrm>
          <a:off x="109500" y="215339"/>
          <a:ext cx="438000" cy="43800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663B0-D399-478C-916C-0BE22018AE1C}">
      <dsp:nvSpPr>
        <dsp:cNvPr id="0" name=""/>
        <dsp:cNvSpPr/>
      </dsp:nvSpPr>
      <dsp:spPr>
        <a:xfrm rot="10800000">
          <a:off x="328500" y="215339"/>
          <a:ext cx="869464" cy="438000"/>
        </a:xfrm>
        <a:prstGeom prst="homePlate">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3146" tIns="41910" rIns="78232" bIns="41910" numCol="1" spcCol="1270" anchor="ctr" anchorCtr="0">
          <a:noAutofit/>
        </a:bodyPr>
        <a:lstStyle/>
        <a:p>
          <a:pPr lvl="0" algn="ctr" defTabSz="488950">
            <a:lnSpc>
              <a:spcPct val="90000"/>
            </a:lnSpc>
            <a:spcBef>
              <a:spcPct val="0"/>
            </a:spcBef>
            <a:spcAft>
              <a:spcPct val="35000"/>
            </a:spcAft>
          </a:pPr>
          <a:r>
            <a:rPr lang="de-CH" sz="1100" kern="1200"/>
            <a:t>Einzel</a:t>
          </a:r>
        </a:p>
      </dsp:txBody>
      <dsp:txXfrm rot="10800000">
        <a:off x="438000" y="215339"/>
        <a:ext cx="759964" cy="438000"/>
      </dsp:txXfrm>
    </dsp:sp>
    <dsp:sp modelId="{F0D94FEC-8054-4320-901B-AFF743CB1300}">
      <dsp:nvSpPr>
        <dsp:cNvPr id="0" name=""/>
        <dsp:cNvSpPr/>
      </dsp:nvSpPr>
      <dsp:spPr>
        <a:xfrm>
          <a:off x="109500" y="215339"/>
          <a:ext cx="438000" cy="43800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5386E-BC87-464A-BCC2-0291AD729893}">
      <dsp:nvSpPr>
        <dsp:cNvPr id="0" name=""/>
        <dsp:cNvSpPr/>
      </dsp:nvSpPr>
      <dsp:spPr>
        <a:xfrm rot="10800000">
          <a:off x="328500" y="215339"/>
          <a:ext cx="869464" cy="438000"/>
        </a:xfrm>
        <a:prstGeom prst="homePlate">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3146" tIns="41910" rIns="78232" bIns="41910" numCol="1" spcCol="1270" anchor="ctr" anchorCtr="0">
          <a:noAutofit/>
        </a:bodyPr>
        <a:lstStyle/>
        <a:p>
          <a:pPr lvl="0" algn="ctr" defTabSz="488950">
            <a:lnSpc>
              <a:spcPct val="90000"/>
            </a:lnSpc>
            <a:spcBef>
              <a:spcPct val="0"/>
            </a:spcBef>
            <a:spcAft>
              <a:spcPct val="35000"/>
            </a:spcAft>
          </a:pPr>
          <a:r>
            <a:rPr lang="de-CH" sz="1100" kern="1200"/>
            <a:t>Team</a:t>
          </a:r>
        </a:p>
      </dsp:txBody>
      <dsp:txXfrm rot="10800000">
        <a:off x="438000" y="215339"/>
        <a:ext cx="759964" cy="438000"/>
      </dsp:txXfrm>
    </dsp:sp>
    <dsp:sp modelId="{0E55795A-71FC-41FE-BD3A-65AE75795C91}">
      <dsp:nvSpPr>
        <dsp:cNvPr id="0" name=""/>
        <dsp:cNvSpPr/>
      </dsp:nvSpPr>
      <dsp:spPr>
        <a:xfrm>
          <a:off x="109500" y="215339"/>
          <a:ext cx="438000" cy="43800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4F873-AC8C-4FB4-99D9-D11348C9E0BB}">
      <dsp:nvSpPr>
        <dsp:cNvPr id="0" name=""/>
        <dsp:cNvSpPr/>
      </dsp:nvSpPr>
      <dsp:spPr>
        <a:xfrm rot="10800000">
          <a:off x="328500" y="215339"/>
          <a:ext cx="869464" cy="438000"/>
        </a:xfrm>
        <a:prstGeom prst="homePlate">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3146" tIns="41910" rIns="78232" bIns="41910" numCol="1" spcCol="1270" anchor="ctr" anchorCtr="0">
          <a:noAutofit/>
        </a:bodyPr>
        <a:lstStyle/>
        <a:p>
          <a:pPr lvl="0" algn="ctr" defTabSz="488950">
            <a:lnSpc>
              <a:spcPct val="90000"/>
            </a:lnSpc>
            <a:spcBef>
              <a:spcPct val="0"/>
            </a:spcBef>
            <a:spcAft>
              <a:spcPct val="35000"/>
            </a:spcAft>
          </a:pPr>
          <a:r>
            <a:rPr lang="de-CH" sz="1100" kern="1200"/>
            <a:t>Team</a:t>
          </a:r>
        </a:p>
      </dsp:txBody>
      <dsp:txXfrm rot="10800000">
        <a:off x="438000" y="215339"/>
        <a:ext cx="759964" cy="438000"/>
      </dsp:txXfrm>
    </dsp:sp>
    <dsp:sp modelId="{CF278005-4D95-4981-B308-55B9820C6B8E}">
      <dsp:nvSpPr>
        <dsp:cNvPr id="0" name=""/>
        <dsp:cNvSpPr/>
      </dsp:nvSpPr>
      <dsp:spPr>
        <a:xfrm>
          <a:off x="109500" y="215339"/>
          <a:ext cx="438000" cy="43800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DFA85-1586-46DD-9B07-99285BC43796}">
      <dsp:nvSpPr>
        <dsp:cNvPr id="0" name=""/>
        <dsp:cNvSpPr/>
      </dsp:nvSpPr>
      <dsp:spPr>
        <a:xfrm rot="10800000">
          <a:off x="331634" y="215339"/>
          <a:ext cx="869464" cy="438000"/>
        </a:xfrm>
        <a:prstGeom prst="homePlate">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3146" tIns="41910" rIns="78232" bIns="41910" numCol="1" spcCol="1270" anchor="ctr" anchorCtr="0">
          <a:noAutofit/>
        </a:bodyPr>
        <a:lstStyle/>
        <a:p>
          <a:pPr lvl="0" algn="ctr" defTabSz="488950">
            <a:lnSpc>
              <a:spcPct val="90000"/>
            </a:lnSpc>
            <a:spcBef>
              <a:spcPct val="0"/>
            </a:spcBef>
            <a:spcAft>
              <a:spcPct val="35000"/>
            </a:spcAft>
          </a:pPr>
          <a:r>
            <a:rPr lang="de-CH" sz="1100" kern="1200"/>
            <a:t>Plenum</a:t>
          </a:r>
        </a:p>
      </dsp:txBody>
      <dsp:txXfrm rot="10800000">
        <a:off x="441134" y="215339"/>
        <a:ext cx="759964" cy="438000"/>
      </dsp:txXfrm>
    </dsp:sp>
    <dsp:sp modelId="{0F2316C4-3099-4385-A00F-0CB4FADB43DB}">
      <dsp:nvSpPr>
        <dsp:cNvPr id="0" name=""/>
        <dsp:cNvSpPr/>
      </dsp:nvSpPr>
      <dsp:spPr>
        <a:xfrm>
          <a:off x="106366" y="215339"/>
          <a:ext cx="450536" cy="43800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Ber08</b:Tag>
    <b:SourceType>Book</b:SourceType>
    <b:Guid>{003E2D55-CEE3-43D3-924B-B9C8C1A25C21}</b:Guid>
    <b:Author>
      <b:Author>
        <b:NameList>
          <b:Person>
            <b:Last>Berthold Vöcking</b:Last>
            <b:First>Helmut</b:First>
            <b:Middle>Alt, Martin Dietzfelbinger, u.a.</b:Middle>
          </b:Person>
        </b:NameList>
      </b:Author>
    </b:Author>
    <b:Title>Taschenbuch der Algorithmen</b:Title>
    <b:Year>2008</b:Year>
    <b:City>Leibzig</b:City>
    <b:Publisher>Springer</b:Publisher>
    <b:RefOrder>1</b:RefOrder>
  </b:Source>
  <b:Source>
    <b:Tag>Wer07</b:Tag>
    <b:SourceType>Book</b:SourceType>
    <b:Guid>{2F0D5C00-84CB-442A-8EE6-0CA865B44F1A}</b:Guid>
    <b:Author>
      <b:Author>
        <b:NameList>
          <b:Person>
            <b:Last>Werner Hartmann</b:Last>
            <b:First>Michael</b:First>
            <b:Middle>Näf, Raimond Reichert</b:Middle>
          </b:Person>
        </b:NameList>
      </b:Author>
    </b:Author>
    <b:Title>Informatikunterricht planen und durchführen</b:Title>
    <b:Year>2007</b:Year>
    <b:Publisher>Springer</b:Publisher>
    <b:City>Leibzig</b:City>
    <b:RefOrder>2</b:RefOrder>
  </b:Source>
  <b:Source>
    <b:Tag>Kar10</b:Tag>
    <b:SourceType>Book</b:SourceType>
    <b:Guid>{77A9C7F7-46D7-47D0-A47B-EE45A8497D36}</b:Guid>
    <b:Author>
      <b:Author>
        <b:NameList>
          <b:Person>
            <b:Last>Karsten Berns</b:Last>
            <b:First>Daniel</b:First>
            <b:Middle>Schmidt</b:Middle>
          </b:Person>
        </b:NameList>
      </b:Author>
    </b:Author>
    <b:Title>Programmierung mit LEGO MINDSTORMS NXT</b:Title>
    <b:Year>2010</b:Year>
    <b:City>Stuttgart</b:City>
    <b:Publisher>Springer</b:Publisher>
    <b:RefOrder>4</b:RefOrder>
  </b:Source>
  <b:Source>
    <b:Tag>DrH12</b:Tag>
    <b:SourceType>ElectronicSource</b:SourceType>
    <b:Guid>{88A77009-FB67-426D-8F35-A334D83B2A52}</b:Guid>
    <b:Title>Grundlagen: Algorithmen und Datenstrukturen</b:Title>
    <b:Year>2012</b:Year>
    <b:City>Technische Universität München</b:City>
    <b:Author>
      <b:Author>
        <b:NameList>
          <b:Person>
            <b:Last>Dr. Hanjo Täubing</b:Last>
            <b:First>Jeremias</b:First>
            <b:Middle>Weihmann</b:Middle>
          </b:Person>
        </b:NameList>
      </b:Author>
    </b:Author>
    <b:StateProvince>Bayern</b:StateProvince>
    <b:CountryRegion>Deutschland</b:CountryRegion>
    <b:Month>Mai</b:Month>
    <b:Day>4</b:Day>
    <b:RefOrder>3</b:RefOrder>
  </b:Source>
</b:Sources>
</file>

<file path=customXml/itemProps1.xml><?xml version="1.0" encoding="utf-8"?>
<ds:datastoreItem xmlns:ds="http://schemas.openxmlformats.org/officeDocument/2006/customXml" ds:itemID="{C8491DFF-D65F-4805-B8A5-1CF4FE934B74}">
  <ds:schemaRefs>
    <ds:schemaRef ds:uri="http://schemas.microsoft.com/sharepoint/v3/contenttype/forms"/>
  </ds:schemaRefs>
</ds:datastoreItem>
</file>

<file path=customXml/itemProps2.xml><?xml version="1.0" encoding="utf-8"?>
<ds:datastoreItem xmlns:ds="http://schemas.openxmlformats.org/officeDocument/2006/customXml" ds:itemID="{DE55C09C-A2D9-45D5-A63D-37CEF0ECA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 (Design Wichtig).dotx</Template>
  <TotalTime>0</TotalTime>
  <Pages>24</Pages>
  <Words>3639</Words>
  <Characters>21767</Characters>
  <Application>Microsoft Office Word</Application>
  <DocSecurity>0</DocSecurity>
  <Lines>530</Lines>
  <Paragraphs>259</Paragraphs>
  <ScaleCrop>false</ScaleCrop>
  <HeadingPairs>
    <vt:vector size="2" baseType="variant">
      <vt:variant>
        <vt:lpstr>Titel</vt:lpstr>
      </vt:variant>
      <vt:variant>
        <vt:i4>1</vt:i4>
      </vt:variant>
    </vt:vector>
  </HeadingPairs>
  <TitlesOfParts>
    <vt:vector size="1" baseType="lpstr">
      <vt:lpstr>PLEDGE-Algorithmus</vt:lpstr>
    </vt:vector>
  </TitlesOfParts>
  <Company>PHBern</Company>
  <LinksUpToDate>false</LinksUpToDate>
  <CharactersWithSpaces>25147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PLEDGE-Algorithmus</dc:title>
  <dc:subject>Pledge-Algorithmu</dc:subject>
  <dc:creator>Christophe Sahli</dc:creator>
  <cp:lastModifiedBy>Werner Hartmann</cp:lastModifiedBy>
  <cp:revision>7</cp:revision>
  <cp:lastPrinted>2013-01-12T17:35:00Z</cp:lastPrinted>
  <dcterms:created xsi:type="dcterms:W3CDTF">2013-08-05T08:13:00Z</dcterms:created>
  <dcterms:modified xsi:type="dcterms:W3CDTF">2013-08-05T08:30:00Z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